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589" w:rsidRPr="001C4E12" w:rsidRDefault="00894317" w:rsidP="00637589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="00637589" w:rsidRPr="001C4E12">
        <w:rPr>
          <w:rFonts w:ascii="Times New Roman" w:hAnsi="Times New Roman"/>
          <w:color w:val="000099"/>
          <w:sz w:val="28"/>
          <w:szCs w:val="28"/>
        </w:rPr>
        <w:t>Аксуский</w:t>
      </w:r>
      <w:proofErr w:type="spellEnd"/>
      <w:r w:rsidR="00637589" w:rsidRPr="001C4E12">
        <w:rPr>
          <w:rFonts w:ascii="Times New Roman" w:hAnsi="Times New Roman"/>
          <w:color w:val="000099"/>
          <w:sz w:val="28"/>
          <w:szCs w:val="28"/>
        </w:rPr>
        <w:t xml:space="preserve"> филиал</w:t>
      </w:r>
    </w:p>
    <w:p w:rsidR="00637589" w:rsidRPr="001C4E12" w:rsidRDefault="00637589" w:rsidP="00637589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ОО «Павлодарская областная организация</w:t>
      </w:r>
    </w:p>
    <w:p w:rsidR="00637589" w:rsidRPr="001C4E12" w:rsidRDefault="00637589" w:rsidP="00637589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Казахстанского отраслевого профессионального</w:t>
      </w:r>
    </w:p>
    <w:p w:rsidR="00637589" w:rsidRPr="001C4E12" w:rsidRDefault="00637589" w:rsidP="00637589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союза работников образования и науки»</w:t>
      </w:r>
    </w:p>
    <w:p w:rsidR="00637589" w:rsidRPr="001C4E12" w:rsidRDefault="00637589" w:rsidP="004A6EAD">
      <w:pPr>
        <w:jc w:val="center"/>
        <w:rPr>
          <w:rFonts w:ascii="Times New Roman" w:hAnsi="Times New Roman"/>
          <w:b/>
          <w:color w:val="000099"/>
          <w:sz w:val="72"/>
          <w:szCs w:val="72"/>
        </w:rPr>
      </w:pPr>
    </w:p>
    <w:p w:rsidR="00637589" w:rsidRPr="001C4E12" w:rsidRDefault="00637589" w:rsidP="004A6EAD">
      <w:pPr>
        <w:jc w:val="center"/>
        <w:rPr>
          <w:rFonts w:ascii="Times New Roman" w:hAnsi="Times New Roman"/>
          <w:b/>
          <w:color w:val="000099"/>
          <w:sz w:val="72"/>
          <w:szCs w:val="72"/>
        </w:rPr>
      </w:pPr>
    </w:p>
    <w:p w:rsidR="00637589" w:rsidRPr="001C4E12" w:rsidRDefault="00637589" w:rsidP="004A6EAD">
      <w:pPr>
        <w:jc w:val="center"/>
        <w:rPr>
          <w:rFonts w:ascii="Times New Roman" w:hAnsi="Times New Roman"/>
          <w:b/>
          <w:color w:val="000099"/>
          <w:sz w:val="72"/>
          <w:szCs w:val="72"/>
        </w:rPr>
      </w:pPr>
    </w:p>
    <w:p w:rsidR="00D5345B" w:rsidRPr="001C4E12" w:rsidRDefault="00802C35" w:rsidP="00511D99">
      <w:pPr>
        <w:spacing w:after="0" w:line="240" w:lineRule="auto"/>
        <w:jc w:val="center"/>
        <w:rPr>
          <w:rFonts w:ascii="Times New Roman" w:hAnsi="Times New Roman"/>
          <w:b/>
          <w:color w:val="000099"/>
          <w:sz w:val="72"/>
          <w:szCs w:val="72"/>
        </w:rPr>
      </w:pPr>
      <w:r w:rsidRPr="001C4E12">
        <w:rPr>
          <w:rFonts w:ascii="Times New Roman" w:hAnsi="Times New Roman"/>
          <w:b/>
          <w:color w:val="000099"/>
          <w:sz w:val="72"/>
          <w:szCs w:val="72"/>
        </w:rPr>
        <w:t>Социальное</w:t>
      </w:r>
      <w:r w:rsidR="005E4B88" w:rsidRPr="001C4E12">
        <w:rPr>
          <w:rFonts w:ascii="Times New Roman" w:hAnsi="Times New Roman"/>
          <w:b/>
          <w:color w:val="000099"/>
          <w:sz w:val="72"/>
          <w:szCs w:val="72"/>
        </w:rPr>
        <w:t xml:space="preserve"> партнерство -</w:t>
      </w:r>
    </w:p>
    <w:p w:rsidR="00A27429" w:rsidRPr="001C4E12" w:rsidRDefault="00D5345B" w:rsidP="00511D99">
      <w:pPr>
        <w:spacing w:after="0" w:line="240" w:lineRule="auto"/>
        <w:jc w:val="center"/>
        <w:rPr>
          <w:rFonts w:ascii="Times New Roman" w:hAnsi="Times New Roman"/>
          <w:b/>
          <w:color w:val="000099"/>
          <w:sz w:val="72"/>
          <w:szCs w:val="72"/>
        </w:rPr>
      </w:pPr>
      <w:r w:rsidRPr="001C4E12">
        <w:rPr>
          <w:rFonts w:ascii="Times New Roman" w:hAnsi="Times New Roman"/>
          <w:b/>
          <w:color w:val="000099"/>
          <w:sz w:val="72"/>
          <w:szCs w:val="72"/>
        </w:rPr>
        <w:t>синергия взаимодействия</w:t>
      </w:r>
      <w:r w:rsidR="00802C35" w:rsidRPr="001C4E12">
        <w:rPr>
          <w:rFonts w:ascii="Times New Roman" w:hAnsi="Times New Roman"/>
          <w:b/>
          <w:color w:val="000099"/>
          <w:sz w:val="72"/>
          <w:szCs w:val="72"/>
        </w:rPr>
        <w:t xml:space="preserve"> </w:t>
      </w:r>
    </w:p>
    <w:p w:rsidR="00511D99" w:rsidRPr="001C4E12" w:rsidRDefault="00511D99" w:rsidP="00511D99">
      <w:pPr>
        <w:spacing w:after="0" w:line="240" w:lineRule="auto"/>
        <w:jc w:val="center"/>
        <w:rPr>
          <w:rFonts w:ascii="Times New Roman" w:hAnsi="Times New Roman"/>
          <w:b/>
          <w:color w:val="000099"/>
          <w:sz w:val="72"/>
          <w:szCs w:val="72"/>
        </w:rPr>
      </w:pPr>
    </w:p>
    <w:p w:rsidR="00A27429" w:rsidRPr="001C4E12" w:rsidRDefault="00A27429" w:rsidP="008C3242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</w:p>
    <w:p w:rsidR="00A27429" w:rsidRPr="001C4E12" w:rsidRDefault="00A27429" w:rsidP="008C3242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</w:p>
    <w:p w:rsidR="008C3242" w:rsidRPr="001C4E12" w:rsidRDefault="008C3242" w:rsidP="008C3242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Из опыта работы первичной профсоюзной организации </w:t>
      </w:r>
    </w:p>
    <w:p w:rsidR="005E4B88" w:rsidRPr="001C4E12" w:rsidRDefault="008C3242" w:rsidP="008C3242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КГУ «Средняя школа имени Ю.</w:t>
      </w:r>
      <w:r w:rsidR="004A6EAD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>Гагарина</w:t>
      </w:r>
    </w:p>
    <w:p w:rsidR="008C3242" w:rsidRPr="001C4E12" w:rsidRDefault="008C3242" w:rsidP="008C3242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 Евгеньевского сельского округа города Аксу» </w:t>
      </w:r>
    </w:p>
    <w:p w:rsidR="005E4B88" w:rsidRPr="001C4E12" w:rsidRDefault="008C3242" w:rsidP="00E56B79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(директор школы Байгозинов</w:t>
      </w:r>
      <w:r w:rsidR="00D10F5E" w:rsidRPr="001C4E12">
        <w:rPr>
          <w:rFonts w:ascii="Times New Roman" w:hAnsi="Times New Roman"/>
          <w:color w:val="000099"/>
          <w:sz w:val="28"/>
          <w:szCs w:val="28"/>
        </w:rPr>
        <w:t>а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Ж.</w:t>
      </w:r>
      <w:r w:rsidR="004A6EAD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Ш., </w:t>
      </w:r>
      <w:proofErr w:type="gramEnd"/>
    </w:p>
    <w:p w:rsidR="00E56B79" w:rsidRPr="001C4E12" w:rsidRDefault="008C3242" w:rsidP="00E56B79">
      <w:pPr>
        <w:spacing w:after="0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председатель </w:t>
      </w:r>
      <w:r w:rsidR="005E4B88" w:rsidRPr="001C4E12">
        <w:rPr>
          <w:rFonts w:ascii="Times New Roman" w:hAnsi="Times New Roman"/>
          <w:color w:val="000099"/>
          <w:sz w:val="28"/>
          <w:szCs w:val="28"/>
        </w:rPr>
        <w:t xml:space="preserve">первичной профсоюзной организации </w:t>
      </w:r>
      <w:r w:rsidRPr="001C4E12">
        <w:rPr>
          <w:rFonts w:ascii="Times New Roman" w:hAnsi="Times New Roman"/>
          <w:color w:val="000099"/>
          <w:sz w:val="28"/>
          <w:szCs w:val="28"/>
        </w:rPr>
        <w:t>Жумабекова Б.Т.)</w:t>
      </w:r>
    </w:p>
    <w:p w:rsidR="008C3242" w:rsidRPr="001C4E12" w:rsidRDefault="008C3242">
      <w:pPr>
        <w:rPr>
          <w:rFonts w:ascii="Times New Roman" w:hAnsi="Times New Roman"/>
          <w:color w:val="000099"/>
          <w:sz w:val="28"/>
          <w:szCs w:val="28"/>
        </w:rPr>
      </w:pPr>
    </w:p>
    <w:p w:rsidR="008C3242" w:rsidRPr="001C4E12" w:rsidRDefault="008C3242">
      <w:pPr>
        <w:rPr>
          <w:rFonts w:ascii="Times New Roman" w:hAnsi="Times New Roman"/>
          <w:color w:val="000099"/>
          <w:sz w:val="28"/>
          <w:szCs w:val="28"/>
        </w:rPr>
      </w:pPr>
    </w:p>
    <w:p w:rsidR="00A27429" w:rsidRPr="001C4E12" w:rsidRDefault="00A27429">
      <w:pPr>
        <w:rPr>
          <w:rFonts w:ascii="Times New Roman" w:hAnsi="Times New Roman"/>
          <w:color w:val="000099"/>
          <w:sz w:val="28"/>
          <w:szCs w:val="28"/>
        </w:rPr>
      </w:pPr>
    </w:p>
    <w:p w:rsidR="00A27429" w:rsidRPr="001C4E12" w:rsidRDefault="00A27429">
      <w:pPr>
        <w:rPr>
          <w:rFonts w:ascii="Times New Roman" w:hAnsi="Times New Roman"/>
          <w:color w:val="000099"/>
          <w:sz w:val="28"/>
          <w:szCs w:val="28"/>
        </w:rPr>
      </w:pPr>
    </w:p>
    <w:p w:rsidR="00637589" w:rsidRPr="001C4E12" w:rsidRDefault="00637589">
      <w:pPr>
        <w:rPr>
          <w:rFonts w:ascii="Times New Roman" w:hAnsi="Times New Roman"/>
          <w:color w:val="000099"/>
          <w:sz w:val="28"/>
          <w:szCs w:val="28"/>
        </w:rPr>
      </w:pPr>
    </w:p>
    <w:p w:rsidR="00637589" w:rsidRPr="001C4E12" w:rsidRDefault="00637589">
      <w:pPr>
        <w:rPr>
          <w:rFonts w:ascii="Times New Roman" w:hAnsi="Times New Roman"/>
          <w:color w:val="000099"/>
          <w:sz w:val="28"/>
          <w:szCs w:val="28"/>
        </w:rPr>
      </w:pPr>
    </w:p>
    <w:p w:rsidR="00637589" w:rsidRPr="001C4E12" w:rsidRDefault="00637589">
      <w:pPr>
        <w:rPr>
          <w:rFonts w:ascii="Times New Roman" w:hAnsi="Times New Roman"/>
          <w:color w:val="000099"/>
          <w:sz w:val="28"/>
          <w:szCs w:val="28"/>
        </w:rPr>
      </w:pPr>
    </w:p>
    <w:p w:rsidR="008C3242" w:rsidRPr="001C4E12" w:rsidRDefault="005E4B88" w:rsidP="00637589">
      <w:pPr>
        <w:jc w:val="center"/>
        <w:rPr>
          <w:rFonts w:ascii="Times New Roman" w:hAnsi="Times New Roman"/>
          <w:color w:val="000099"/>
          <w:sz w:val="28"/>
          <w:szCs w:val="28"/>
        </w:rPr>
      </w:pP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г</w:t>
      </w:r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.А</w:t>
      </w:r>
      <w:proofErr w:type="gramEnd"/>
      <w:r w:rsidRPr="001C4E12">
        <w:rPr>
          <w:rFonts w:ascii="Times New Roman" w:hAnsi="Times New Roman"/>
          <w:color w:val="000099"/>
          <w:sz w:val="28"/>
          <w:szCs w:val="28"/>
        </w:rPr>
        <w:t>ксу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, </w:t>
      </w:r>
      <w:r w:rsidR="00637589" w:rsidRPr="001C4E12">
        <w:rPr>
          <w:rFonts w:ascii="Times New Roman" w:hAnsi="Times New Roman"/>
          <w:color w:val="000099"/>
          <w:sz w:val="28"/>
          <w:szCs w:val="28"/>
        </w:rPr>
        <w:t>2</w:t>
      </w:r>
      <w:r w:rsidRPr="001C4E12">
        <w:rPr>
          <w:rFonts w:ascii="Times New Roman" w:hAnsi="Times New Roman"/>
          <w:color w:val="000099"/>
          <w:sz w:val="28"/>
          <w:szCs w:val="28"/>
        </w:rPr>
        <w:t>018 год</w:t>
      </w:r>
    </w:p>
    <w:p w:rsidR="00FB1D6B" w:rsidRPr="001C4E12" w:rsidRDefault="00FB1D6B">
      <w:pPr>
        <w:rPr>
          <w:rFonts w:ascii="Times New Roman" w:hAnsi="Times New Roman"/>
          <w:color w:val="000099"/>
          <w:sz w:val="28"/>
          <w:szCs w:val="28"/>
        </w:rPr>
      </w:pPr>
    </w:p>
    <w:p w:rsidR="00FB1D6B" w:rsidRPr="001C4E12" w:rsidRDefault="006D2BA4">
      <w:pPr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3AC54C1E" wp14:editId="3E05E6F3">
            <wp:extent cx="5939790" cy="3954910"/>
            <wp:effectExtent l="0" t="0" r="3810" b="7620"/>
            <wp:docPr id="1" name="Рисунок 1" descr="C:\Users\Админ\Desktop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57" w:rsidRPr="001C4E12" w:rsidRDefault="00DD5457" w:rsidP="00D9139A">
      <w:pPr>
        <w:ind w:firstLine="708"/>
        <w:jc w:val="center"/>
        <w:rPr>
          <w:rFonts w:ascii="Times New Roman" w:hAnsi="Times New Roman"/>
          <w:i/>
          <w:color w:val="000099"/>
          <w:sz w:val="28"/>
          <w:szCs w:val="28"/>
        </w:rPr>
      </w:pPr>
    </w:p>
    <w:p w:rsidR="00FB1D6B" w:rsidRPr="001C4E12" w:rsidRDefault="00FB1D6B" w:rsidP="00DD5457">
      <w:pPr>
        <w:ind w:firstLine="708"/>
        <w:jc w:val="both"/>
        <w:rPr>
          <w:rFonts w:ascii="Times New Roman" w:hAnsi="Times New Roman"/>
          <w:b/>
          <w:i/>
          <w:color w:val="000099"/>
          <w:sz w:val="28"/>
          <w:szCs w:val="28"/>
        </w:rPr>
      </w:pPr>
      <w:proofErr w:type="gramStart"/>
      <w:r w:rsidRPr="001C4E12">
        <w:rPr>
          <w:rFonts w:ascii="Times New Roman" w:hAnsi="Times New Roman"/>
          <w:b/>
          <w:i/>
          <w:color w:val="000099"/>
          <w:sz w:val="28"/>
          <w:szCs w:val="28"/>
        </w:rPr>
        <w:t>Развитое профсоюзное движение, а также рост доверия к нему со стороны трудящихся способствовали выработке единой  позиции по актуальным вопросам, связанным</w:t>
      </w:r>
      <w:r w:rsidR="009505E4" w:rsidRPr="001C4E12">
        <w:rPr>
          <w:rFonts w:ascii="Times New Roman" w:hAnsi="Times New Roman"/>
          <w:b/>
          <w:i/>
          <w:color w:val="000099"/>
          <w:sz w:val="28"/>
          <w:szCs w:val="28"/>
        </w:rPr>
        <w:t>и</w:t>
      </w:r>
      <w:r w:rsidRPr="001C4E12">
        <w:rPr>
          <w:rFonts w:ascii="Times New Roman" w:hAnsi="Times New Roman"/>
          <w:b/>
          <w:i/>
          <w:color w:val="000099"/>
          <w:sz w:val="28"/>
          <w:szCs w:val="28"/>
        </w:rPr>
        <w:t xml:space="preserve"> с трудовыми буднями рабочих и служащих нашей</w:t>
      </w:r>
      <w:r w:rsidR="009505E4" w:rsidRPr="001C4E12">
        <w:rPr>
          <w:rFonts w:ascii="Times New Roman" w:hAnsi="Times New Roman"/>
          <w:b/>
          <w:i/>
          <w:color w:val="000099"/>
          <w:sz w:val="28"/>
          <w:szCs w:val="28"/>
        </w:rPr>
        <w:t xml:space="preserve"> страны.</w:t>
      </w:r>
      <w:proofErr w:type="gramEnd"/>
      <w:r w:rsidR="009505E4" w:rsidRPr="001C4E12">
        <w:rPr>
          <w:rFonts w:ascii="Times New Roman" w:hAnsi="Times New Roman"/>
          <w:b/>
          <w:i/>
          <w:color w:val="000099"/>
          <w:sz w:val="28"/>
          <w:szCs w:val="28"/>
        </w:rPr>
        <w:t xml:space="preserve"> А ставший уже привычный диалог</w:t>
      </w:r>
      <w:r w:rsidRPr="001C4E12">
        <w:rPr>
          <w:rFonts w:ascii="Times New Roman" w:hAnsi="Times New Roman"/>
          <w:b/>
          <w:i/>
          <w:color w:val="000099"/>
          <w:sz w:val="28"/>
          <w:szCs w:val="28"/>
        </w:rPr>
        <w:t xml:space="preserve"> с третьей стороной процесса позволяет консолидировать общие усилия вокруг вопросов, направленных на улучшение условий труда и соблюдение интересов </w:t>
      </w:r>
      <w:r w:rsidR="00DC3609" w:rsidRPr="001C4E12">
        <w:rPr>
          <w:rFonts w:ascii="Times New Roman" w:hAnsi="Times New Roman"/>
          <w:b/>
          <w:i/>
          <w:color w:val="000099"/>
          <w:sz w:val="28"/>
          <w:szCs w:val="28"/>
        </w:rPr>
        <w:t>трудящихся согласно действующей Конституции страны и нормативно-правовым актам.</w:t>
      </w:r>
    </w:p>
    <w:p w:rsidR="00FB1D6B" w:rsidRPr="001C4E12" w:rsidRDefault="00FB1D6B" w:rsidP="00DC3609">
      <w:pPr>
        <w:jc w:val="center"/>
        <w:rPr>
          <w:rFonts w:ascii="Times New Roman" w:hAnsi="Times New Roman"/>
          <w:i/>
          <w:color w:val="000099"/>
          <w:sz w:val="28"/>
          <w:szCs w:val="28"/>
        </w:rPr>
      </w:pPr>
    </w:p>
    <w:p w:rsidR="00FB1D6B" w:rsidRPr="001C4E12" w:rsidRDefault="00DC3609" w:rsidP="00DC3609">
      <w:pPr>
        <w:jc w:val="right"/>
        <w:rPr>
          <w:rFonts w:ascii="Times New Roman" w:hAnsi="Times New Roman"/>
          <w:b/>
          <w:i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i/>
          <w:color w:val="000099"/>
          <w:sz w:val="28"/>
          <w:szCs w:val="28"/>
        </w:rPr>
        <w:t>Н.</w:t>
      </w:r>
      <w:r w:rsidR="009505E4" w:rsidRPr="001C4E12">
        <w:rPr>
          <w:rFonts w:ascii="Times New Roman" w:hAnsi="Times New Roman"/>
          <w:b/>
          <w:i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b/>
          <w:i/>
          <w:color w:val="000099"/>
          <w:sz w:val="28"/>
          <w:szCs w:val="28"/>
        </w:rPr>
        <w:t>Назарбаев</w:t>
      </w:r>
    </w:p>
    <w:p w:rsidR="00A27429" w:rsidRPr="001C4E12" w:rsidRDefault="00A27429" w:rsidP="00DC3609">
      <w:pPr>
        <w:jc w:val="right"/>
        <w:rPr>
          <w:rFonts w:ascii="Times New Roman" w:hAnsi="Times New Roman"/>
          <w:b/>
          <w:i/>
          <w:color w:val="000099"/>
          <w:sz w:val="28"/>
          <w:szCs w:val="28"/>
        </w:rPr>
        <w:sectPr w:rsidR="00A27429" w:rsidRPr="001C4E12" w:rsidSect="00CA4AC2">
          <w:footerReference w:type="default" r:id="rId10"/>
          <w:footerReference w:type="first" r:id="rId11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E0318" w:rsidRPr="001C4E12" w:rsidRDefault="00AE0318" w:rsidP="00AE0318">
      <w:pPr>
        <w:ind w:firstLine="708"/>
        <w:jc w:val="center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lastRenderedPageBreak/>
        <w:t>Школа - центр местного сообщества</w:t>
      </w:r>
    </w:p>
    <w:p w:rsidR="00D10F5E" w:rsidRPr="001C4E12" w:rsidRDefault="00F42F77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КГУ «Средняя школа имени Ю.</w:t>
      </w:r>
      <w:r w:rsidR="009505E4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>Гагарина</w:t>
      </w:r>
      <w:r w:rsidR="009449A8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Евгеньевского сельского округа города Аксу» функционирует с 1974 года. </w:t>
      </w:r>
    </w:p>
    <w:p w:rsidR="00F42F77" w:rsidRPr="001C4E12" w:rsidRDefault="00D10F5E" w:rsidP="000B77A6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Еще в далекие 70-е г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оды прошлого столетия установилась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связь между школой и подшефн</w:t>
      </w:r>
      <w:r w:rsidR="00E56B79" w:rsidRPr="001C4E12">
        <w:rPr>
          <w:rFonts w:ascii="Times New Roman" w:hAnsi="Times New Roman"/>
          <w:color w:val="000099"/>
          <w:sz w:val="28"/>
          <w:szCs w:val="28"/>
        </w:rPr>
        <w:t>ой организацией</w:t>
      </w:r>
      <w:r w:rsidRPr="001C4E12">
        <w:rPr>
          <w:rFonts w:ascii="Times New Roman" w:hAnsi="Times New Roman"/>
          <w:color w:val="000099"/>
          <w:sz w:val="28"/>
          <w:szCs w:val="28"/>
        </w:rPr>
        <w:t>, совхоз</w:t>
      </w:r>
      <w:r w:rsidR="00E56B79" w:rsidRPr="001C4E12">
        <w:rPr>
          <w:rFonts w:ascii="Times New Roman" w:hAnsi="Times New Roman"/>
          <w:color w:val="000099"/>
          <w:sz w:val="28"/>
          <w:szCs w:val="28"/>
        </w:rPr>
        <w:t>ом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Евгеньевка Ермаковского района. И уже с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1996 года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с переходом на новую общественную формацию 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>школа укрепила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>партнерские отношения с главами крестьянских хозяйств.</w:t>
      </w:r>
      <w:r w:rsidR="00427E5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</w:p>
    <w:p w:rsidR="000B77A6" w:rsidRPr="001C4E12" w:rsidRDefault="00716F01" w:rsidP="000B77A6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С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2002 год</w:t>
      </w:r>
      <w:r w:rsidRPr="001C4E12">
        <w:rPr>
          <w:rFonts w:ascii="Times New Roman" w:hAnsi="Times New Roman"/>
          <w:color w:val="000099"/>
          <w:sz w:val="28"/>
          <w:szCs w:val="28"/>
        </w:rPr>
        <w:t>а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537AA" w:rsidRPr="001C4E12">
        <w:rPr>
          <w:rFonts w:ascii="Times New Roman" w:hAnsi="Times New Roman"/>
          <w:color w:val="000099"/>
          <w:sz w:val="28"/>
          <w:szCs w:val="28"/>
        </w:rPr>
        <w:t>организация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является пилотной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общественно-активной школой фонда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“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>Сорос-Казахстан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”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с прис</w:t>
      </w:r>
      <w:r w:rsidR="00F71F6A" w:rsidRPr="001C4E12">
        <w:rPr>
          <w:rFonts w:ascii="Times New Roman" w:hAnsi="Times New Roman"/>
          <w:color w:val="000099"/>
          <w:sz w:val="28"/>
          <w:szCs w:val="28"/>
        </w:rPr>
        <w:t xml:space="preserve">воением статуса агрошколы.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 xml:space="preserve">            У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 xml:space="preserve">истоков </w:t>
      </w:r>
      <w:proofErr w:type="gramStart"/>
      <w:r w:rsidR="000B77A6" w:rsidRPr="001C4E12">
        <w:rPr>
          <w:rFonts w:ascii="Times New Roman" w:hAnsi="Times New Roman"/>
          <w:color w:val="000099"/>
          <w:sz w:val="28"/>
          <w:szCs w:val="28"/>
        </w:rPr>
        <w:t>стоял директор совхоза Дик</w:t>
      </w:r>
      <w:proofErr w:type="gramEnd"/>
      <w:r w:rsidR="000B77A6" w:rsidRPr="001C4E12">
        <w:rPr>
          <w:rFonts w:ascii="Times New Roman" w:hAnsi="Times New Roman"/>
          <w:color w:val="000099"/>
          <w:sz w:val="28"/>
          <w:szCs w:val="28"/>
        </w:rPr>
        <w:t xml:space="preserve"> Рудольф Абрамович, который никогда не был равнодушен к школе, оказывал существенную</w:t>
      </w:r>
      <w:r w:rsidR="000B77A6" w:rsidRPr="001C4E12">
        <w:rPr>
          <w:color w:val="000099"/>
        </w:rPr>
        <w:t xml:space="preserve">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>поддержку в становлении агрошколы, способствовал укреплению шефской  связи с крестьянскими хозяйствами.</w:t>
      </w:r>
    </w:p>
    <w:p w:rsidR="00F42F77" w:rsidRPr="001C4E12" w:rsidRDefault="00F71F6A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Она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трижды становится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призером среди общеобразовательных школ </w:t>
      </w:r>
      <w:r w:rsidR="0090135F" w:rsidRPr="001C4E12">
        <w:rPr>
          <w:rFonts w:ascii="Times New Roman" w:hAnsi="Times New Roman"/>
          <w:color w:val="000099"/>
          <w:sz w:val="28"/>
          <w:szCs w:val="28"/>
        </w:rPr>
        <w:t>р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еспублики в проектах, объявленных Министерством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образования и науки Р</w:t>
      </w:r>
      <w:r w:rsidR="00373261" w:rsidRPr="001C4E12">
        <w:rPr>
          <w:rFonts w:ascii="Times New Roman" w:hAnsi="Times New Roman"/>
          <w:color w:val="000099"/>
          <w:sz w:val="28"/>
          <w:szCs w:val="28"/>
        </w:rPr>
        <w:t>еспублики Казахстан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, фондом “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>Сорос-Казахстан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”</w:t>
      </w:r>
      <w:r w:rsidR="0090135F" w:rsidRPr="001C4E12">
        <w:rPr>
          <w:rFonts w:ascii="Times New Roman" w:hAnsi="Times New Roman"/>
          <w:color w:val="000099"/>
          <w:sz w:val="28"/>
          <w:szCs w:val="28"/>
        </w:rPr>
        <w:t>.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90135F" w:rsidRPr="001C4E12">
        <w:rPr>
          <w:rFonts w:ascii="Times New Roman" w:hAnsi="Times New Roman"/>
          <w:color w:val="000099"/>
          <w:sz w:val="28"/>
          <w:szCs w:val="28"/>
        </w:rPr>
        <w:t>В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2003 году</w:t>
      </w:r>
      <w:r w:rsidR="0090135F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- победитель</w:t>
      </w:r>
      <w:r w:rsidR="00F42F77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90135F" w:rsidRPr="001C4E12">
        <w:rPr>
          <w:rFonts w:ascii="Times New Roman" w:hAnsi="Times New Roman"/>
          <w:color w:val="000099"/>
          <w:sz w:val="28"/>
          <w:szCs w:val="28"/>
        </w:rPr>
        <w:t xml:space="preserve">указанных проектов 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и получает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грант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 xml:space="preserve"> на три тысячи долларов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. Это</w:t>
      </w:r>
      <w:r w:rsidR="00716F01" w:rsidRPr="001C4E12">
        <w:rPr>
          <w:rFonts w:ascii="Times New Roman" w:hAnsi="Times New Roman"/>
          <w:color w:val="000099"/>
          <w:sz w:val="28"/>
          <w:szCs w:val="28"/>
        </w:rPr>
        <w:t xml:space="preserve"> позволило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укрепи</w:t>
      </w:r>
      <w:r w:rsidR="00716F01" w:rsidRPr="001C4E12">
        <w:rPr>
          <w:rFonts w:ascii="Times New Roman" w:hAnsi="Times New Roman"/>
          <w:color w:val="000099"/>
          <w:sz w:val="28"/>
          <w:szCs w:val="28"/>
        </w:rPr>
        <w:t>ть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материально-техническую базу, приобре</w:t>
      </w:r>
      <w:r w:rsidR="00716F01" w:rsidRPr="001C4E12">
        <w:rPr>
          <w:rFonts w:ascii="Times New Roman" w:hAnsi="Times New Roman"/>
          <w:color w:val="000099"/>
          <w:sz w:val="28"/>
          <w:szCs w:val="28"/>
        </w:rPr>
        <w:t>сти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новые ком</w:t>
      </w:r>
      <w:r w:rsidR="0032614C" w:rsidRPr="001C4E12">
        <w:rPr>
          <w:rFonts w:ascii="Times New Roman" w:hAnsi="Times New Roman"/>
          <w:color w:val="000099"/>
          <w:sz w:val="28"/>
          <w:szCs w:val="28"/>
        </w:rPr>
        <w:t>пьютеры, швейные машинки, учебно-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методическую литературу.</w:t>
      </w:r>
    </w:p>
    <w:p w:rsidR="00062219" w:rsidRPr="001C4E12" w:rsidRDefault="00BE1A46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Разработав новую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 xml:space="preserve"> программу трудового обучения,</w:t>
      </w:r>
      <w:r w:rsidR="00E52CFA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>к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 xml:space="preserve">оллектив </w:t>
      </w:r>
      <w:r w:rsidR="00920F88" w:rsidRPr="001C4E12">
        <w:rPr>
          <w:rFonts w:ascii="Times New Roman" w:hAnsi="Times New Roman"/>
          <w:color w:val="000099"/>
          <w:sz w:val="28"/>
          <w:szCs w:val="28"/>
        </w:rPr>
        <w:t xml:space="preserve">педагогов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с</w:t>
      </w:r>
      <w:r w:rsidR="00920F88" w:rsidRPr="001C4E12">
        <w:rPr>
          <w:rFonts w:ascii="Times New Roman" w:hAnsi="Times New Roman"/>
          <w:color w:val="000099"/>
          <w:sz w:val="28"/>
          <w:szCs w:val="28"/>
        </w:rPr>
        <w:t>т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ал</w:t>
      </w:r>
      <w:r w:rsidR="00E52CFA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готовит</w:t>
      </w:r>
      <w:r w:rsidR="00E52CFA" w:rsidRPr="001C4E12">
        <w:rPr>
          <w:rFonts w:ascii="Times New Roman" w:hAnsi="Times New Roman"/>
          <w:color w:val="000099"/>
          <w:sz w:val="28"/>
          <w:szCs w:val="28"/>
        </w:rPr>
        <w:t>ь рабочие кадры,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A01097" w:rsidRPr="001C4E12">
        <w:rPr>
          <w:rFonts w:ascii="Times New Roman" w:hAnsi="Times New Roman"/>
          <w:color w:val="000099"/>
          <w:sz w:val="28"/>
          <w:szCs w:val="28"/>
        </w:rPr>
        <w:t>востребованные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A01097" w:rsidRPr="001C4E12">
        <w:rPr>
          <w:rFonts w:ascii="Times New Roman" w:hAnsi="Times New Roman"/>
          <w:color w:val="000099"/>
          <w:sz w:val="28"/>
          <w:szCs w:val="28"/>
        </w:rPr>
        <w:t xml:space="preserve">на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сел</w:t>
      </w:r>
      <w:r w:rsidR="00A01097" w:rsidRPr="001C4E12">
        <w:rPr>
          <w:rFonts w:ascii="Times New Roman" w:hAnsi="Times New Roman"/>
          <w:color w:val="000099"/>
          <w:sz w:val="28"/>
          <w:szCs w:val="28"/>
        </w:rPr>
        <w:t>е</w:t>
      </w:r>
      <w:r w:rsidR="00717374" w:rsidRPr="001C4E12">
        <w:rPr>
          <w:rFonts w:ascii="Times New Roman" w:hAnsi="Times New Roman"/>
          <w:color w:val="000099"/>
          <w:sz w:val="28"/>
          <w:szCs w:val="28"/>
        </w:rPr>
        <w:t>.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717374" w:rsidRPr="001C4E12">
        <w:rPr>
          <w:rFonts w:ascii="Times New Roman" w:hAnsi="Times New Roman"/>
          <w:color w:val="000099"/>
          <w:sz w:val="28"/>
          <w:szCs w:val="28"/>
        </w:rPr>
        <w:t>У будущего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сельчанин</w:t>
      </w:r>
      <w:r w:rsidR="00717374" w:rsidRPr="001C4E12">
        <w:rPr>
          <w:rFonts w:ascii="Times New Roman" w:hAnsi="Times New Roman"/>
          <w:color w:val="000099"/>
          <w:sz w:val="28"/>
          <w:szCs w:val="28"/>
        </w:rPr>
        <w:t>а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717374" w:rsidRPr="001C4E12">
        <w:rPr>
          <w:rFonts w:ascii="Times New Roman" w:hAnsi="Times New Roman"/>
          <w:color w:val="000099"/>
          <w:sz w:val="28"/>
          <w:szCs w:val="28"/>
        </w:rPr>
        <w:t xml:space="preserve">появилась возможность </w:t>
      </w:r>
      <w:r w:rsidR="00B8779D" w:rsidRPr="001C4E12">
        <w:rPr>
          <w:rFonts w:ascii="Times New Roman" w:hAnsi="Times New Roman"/>
          <w:color w:val="000099"/>
          <w:sz w:val="28"/>
          <w:szCs w:val="28"/>
        </w:rPr>
        <w:t>получить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качественное образование</w:t>
      </w:r>
      <w:r w:rsidR="00B14771" w:rsidRPr="001C4E12">
        <w:rPr>
          <w:color w:val="000099"/>
        </w:rPr>
        <w:t xml:space="preserve">,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профессию</w:t>
      </w:r>
      <w:r w:rsidR="00E52CFA" w:rsidRPr="001C4E12">
        <w:rPr>
          <w:rFonts w:ascii="Times New Roman" w:hAnsi="Times New Roman"/>
          <w:color w:val="000099"/>
          <w:sz w:val="28"/>
          <w:szCs w:val="28"/>
        </w:rPr>
        <w:t>,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начать свое дело на своей родной земле, продолжить семейные, крестьянские традиции своих родителей.</w:t>
      </w:r>
      <w:r w:rsidR="00F71F6A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В школе</w:t>
      </w:r>
      <w:r w:rsidR="00F5357A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>откры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лись</w:t>
      </w:r>
      <w:r w:rsidR="00B14771" w:rsidRPr="001C4E12">
        <w:rPr>
          <w:rFonts w:ascii="Times New Roman" w:hAnsi="Times New Roman"/>
          <w:color w:val="000099"/>
          <w:sz w:val="28"/>
          <w:szCs w:val="28"/>
        </w:rPr>
        <w:t xml:space="preserve"> швейный цех, парикмахерская, преподавались азы рабочей специальности.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Б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>ыла выделена техника с полным набором прицепного почвообрабатывающего оборудования и 15 гектаров земли. Все это было  предоставлено в аренду крестьянским хозяйством «</w:t>
      </w:r>
      <w:proofErr w:type="spellStart"/>
      <w:r w:rsidR="00062219" w:rsidRPr="001C4E12">
        <w:rPr>
          <w:rFonts w:ascii="Times New Roman" w:hAnsi="Times New Roman"/>
          <w:color w:val="000099"/>
          <w:sz w:val="28"/>
          <w:szCs w:val="28"/>
        </w:rPr>
        <w:t>Бастау</w:t>
      </w:r>
      <w:proofErr w:type="spellEnd"/>
      <w:r w:rsidR="00062219" w:rsidRPr="001C4E12">
        <w:rPr>
          <w:rFonts w:ascii="Times New Roman" w:hAnsi="Times New Roman"/>
          <w:color w:val="000099"/>
          <w:sz w:val="28"/>
          <w:szCs w:val="28"/>
        </w:rPr>
        <w:t>».</w:t>
      </w:r>
    </w:p>
    <w:p w:rsidR="00062219" w:rsidRPr="001C4E12" w:rsidRDefault="00062219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С 2004 года земля стала учебно-тренировочной базой агрошколы, выращивался картофель на 15 гектарах земли для школы. </w:t>
      </w:r>
    </w:p>
    <w:p w:rsidR="00062219" w:rsidRPr="001C4E12" w:rsidRDefault="00062219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Социальное партнерство помогло достойно развиваться и поддерживать статус общественно-активной школы.</w:t>
      </w:r>
    </w:p>
    <w:p w:rsidR="00B14771" w:rsidRPr="001C4E12" w:rsidRDefault="00B14771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В 2004 году к 30-летию школы коллектив </w:t>
      </w:r>
      <w:r w:rsidR="00D9139A" w:rsidRPr="001C4E12">
        <w:rPr>
          <w:rFonts w:ascii="Times New Roman" w:hAnsi="Times New Roman"/>
          <w:color w:val="000099"/>
          <w:sz w:val="28"/>
          <w:szCs w:val="28"/>
        </w:rPr>
        <w:t xml:space="preserve">принял участие </w:t>
      </w:r>
      <w:r w:rsidRPr="001C4E12">
        <w:rPr>
          <w:rFonts w:ascii="Times New Roman" w:hAnsi="Times New Roman"/>
          <w:color w:val="000099"/>
          <w:sz w:val="28"/>
          <w:szCs w:val="28"/>
        </w:rPr>
        <w:t>в международной  конференции «Чужих детей не бывает», ста</w:t>
      </w:r>
      <w:r w:rsidR="00F5357A" w:rsidRPr="001C4E12">
        <w:rPr>
          <w:rFonts w:ascii="Times New Roman" w:hAnsi="Times New Roman"/>
          <w:color w:val="000099"/>
          <w:sz w:val="28"/>
          <w:szCs w:val="28"/>
        </w:rPr>
        <w:t>в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победителем международного конкурса «Ярмарка социально-педагогических инноваций</w:t>
      </w:r>
      <w:r w:rsidR="004F49BA" w:rsidRPr="001C4E12">
        <w:rPr>
          <w:rFonts w:ascii="Times New Roman" w:hAnsi="Times New Roman"/>
          <w:color w:val="000099"/>
          <w:sz w:val="28"/>
          <w:szCs w:val="28"/>
        </w:rPr>
        <w:t>»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в городе Самара Российской Федерации.</w:t>
      </w:r>
    </w:p>
    <w:p w:rsidR="004A14AB" w:rsidRPr="001C4E12" w:rsidRDefault="00F71F6A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Под руководством</w:t>
      </w:r>
      <w:r w:rsidR="004F49BA" w:rsidRPr="001C4E12">
        <w:rPr>
          <w:rFonts w:ascii="Times New Roman" w:hAnsi="Times New Roman"/>
          <w:color w:val="000099"/>
          <w:sz w:val="28"/>
          <w:szCs w:val="28"/>
        </w:rPr>
        <w:t xml:space="preserve"> директора школы Усинова </w:t>
      </w:r>
      <w:proofErr w:type="spellStart"/>
      <w:r w:rsidR="004F49BA" w:rsidRPr="001C4E12">
        <w:rPr>
          <w:rFonts w:ascii="Times New Roman" w:hAnsi="Times New Roman"/>
          <w:color w:val="000099"/>
          <w:sz w:val="28"/>
          <w:szCs w:val="28"/>
        </w:rPr>
        <w:t>И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>збасар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>а</w:t>
      </w:r>
      <w:proofErr w:type="spellEnd"/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="007200AE" w:rsidRPr="001C4E12">
        <w:rPr>
          <w:rFonts w:ascii="Times New Roman" w:hAnsi="Times New Roman"/>
          <w:color w:val="000099"/>
          <w:sz w:val="28"/>
          <w:szCs w:val="28"/>
        </w:rPr>
        <w:t>Каймульдинович</w:t>
      </w:r>
      <w:r w:rsidR="00373261" w:rsidRPr="001C4E12">
        <w:rPr>
          <w:rFonts w:ascii="Times New Roman" w:hAnsi="Times New Roman"/>
          <w:color w:val="000099"/>
          <w:sz w:val="28"/>
          <w:szCs w:val="28"/>
        </w:rPr>
        <w:t>а</w:t>
      </w:r>
      <w:proofErr w:type="spellEnd"/>
      <w:r w:rsidR="00373261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4F49BA" w:rsidRPr="001C4E12">
        <w:rPr>
          <w:rFonts w:ascii="Times New Roman" w:hAnsi="Times New Roman"/>
          <w:color w:val="000099"/>
          <w:sz w:val="28"/>
          <w:szCs w:val="28"/>
        </w:rPr>
        <w:t xml:space="preserve"> в 2008 году коллектив стал призером областного конкурса «Педагогическое мастерство».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 xml:space="preserve"> Благодаря целенаправленной</w:t>
      </w:r>
      <w:r w:rsidR="00427E51" w:rsidRPr="001C4E12">
        <w:rPr>
          <w:rFonts w:ascii="Times New Roman" w:hAnsi="Times New Roman"/>
          <w:color w:val="000099"/>
          <w:sz w:val="28"/>
          <w:szCs w:val="28"/>
        </w:rPr>
        <w:t xml:space="preserve"> работе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,</w:t>
      </w:r>
      <w:r w:rsidR="004F49BA" w:rsidRPr="001C4E12">
        <w:rPr>
          <w:rFonts w:ascii="Times New Roman" w:hAnsi="Times New Roman"/>
          <w:color w:val="000099"/>
          <w:sz w:val="28"/>
          <w:szCs w:val="28"/>
        </w:rPr>
        <w:t xml:space="preserve"> школа заняла 1 место в сельском регионе города Аксу по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р</w:t>
      </w:r>
      <w:r w:rsidR="004F49BA" w:rsidRPr="001C4E12">
        <w:rPr>
          <w:rFonts w:ascii="Times New Roman" w:hAnsi="Times New Roman"/>
          <w:color w:val="000099"/>
          <w:sz w:val="28"/>
          <w:szCs w:val="28"/>
        </w:rPr>
        <w:t>ейтингу качества образоват</w:t>
      </w:r>
      <w:r w:rsidR="00427E51" w:rsidRPr="001C4E12">
        <w:rPr>
          <w:rFonts w:ascii="Times New Roman" w:hAnsi="Times New Roman"/>
          <w:color w:val="000099"/>
          <w:sz w:val="28"/>
          <w:szCs w:val="28"/>
        </w:rPr>
        <w:t xml:space="preserve">ельных услуг. </w:t>
      </w:r>
    </w:p>
    <w:p w:rsidR="004A14AB" w:rsidRPr="001C4E12" w:rsidRDefault="004A14AB" w:rsidP="005E4B88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Все эти заслуги достигнуты путем социального партнерства, в котором участвовали главы крестьянских хозяйств</w:t>
      </w:r>
      <w:r w:rsidR="009505E4" w:rsidRPr="001C4E12">
        <w:rPr>
          <w:rFonts w:ascii="Times New Roman" w:hAnsi="Times New Roman"/>
          <w:color w:val="000099"/>
          <w:sz w:val="28"/>
          <w:szCs w:val="28"/>
        </w:rPr>
        <w:t>: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Мингазов Р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>авиль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К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>анафеевич</w:t>
      </w:r>
      <w:proofErr w:type="spellEnd"/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, Мингазов Мансур </w:t>
      </w:r>
      <w:proofErr w:type="spellStart"/>
      <w:r w:rsidR="007200AE" w:rsidRPr="001C4E12">
        <w:rPr>
          <w:rFonts w:ascii="Times New Roman" w:hAnsi="Times New Roman"/>
          <w:color w:val="000099"/>
          <w:sz w:val="28"/>
          <w:szCs w:val="28"/>
        </w:rPr>
        <w:t>Канафинович</w:t>
      </w:r>
      <w:proofErr w:type="spellEnd"/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, Рямбов Виктор 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Николаевич, Шпилев 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lastRenderedPageBreak/>
        <w:t>Владимир Михайлович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,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аки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>м</w:t>
      </w:r>
      <w:proofErr w:type="spellEnd"/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 сельского округа Разильдеев Владимир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>Петрович</w:t>
      </w:r>
      <w:r w:rsidRPr="001C4E12">
        <w:rPr>
          <w:rFonts w:ascii="Times New Roman" w:hAnsi="Times New Roman"/>
          <w:color w:val="000099"/>
          <w:sz w:val="28"/>
          <w:szCs w:val="28"/>
        </w:rPr>
        <w:t>, директор школы и коллектив</w:t>
      </w:r>
      <w:r w:rsidR="00AE0318" w:rsidRPr="001C4E12">
        <w:rPr>
          <w:rFonts w:ascii="Times New Roman" w:hAnsi="Times New Roman"/>
          <w:color w:val="000099"/>
          <w:sz w:val="28"/>
          <w:szCs w:val="28"/>
        </w:rPr>
        <w:t xml:space="preserve"> школы. </w:t>
      </w:r>
    </w:p>
    <w:p w:rsidR="006B2A5B" w:rsidRPr="001C4E12" w:rsidRDefault="00D9139A" w:rsidP="000B77A6">
      <w:pPr>
        <w:spacing w:after="0"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Сегодняшний день ставит совершенно иные задачи пере</w:t>
      </w:r>
      <w:r w:rsidR="00385F56" w:rsidRPr="001C4E12">
        <w:rPr>
          <w:rFonts w:ascii="Times New Roman" w:hAnsi="Times New Roman"/>
          <w:color w:val="000099"/>
          <w:sz w:val="28"/>
          <w:szCs w:val="28"/>
        </w:rPr>
        <w:t xml:space="preserve">д современной сельской школой. Не случайно уделяется </w:t>
      </w:r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большое внимание социальному партнерству в педагогическом научном мире, </w:t>
      </w:r>
      <w:r w:rsidR="00062219" w:rsidRPr="001C4E12">
        <w:rPr>
          <w:rFonts w:ascii="Times New Roman" w:hAnsi="Times New Roman"/>
          <w:color w:val="000099"/>
          <w:sz w:val="28"/>
          <w:szCs w:val="28"/>
        </w:rPr>
        <w:t>направленному</w:t>
      </w:r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 на 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>решение образовательных проблем,</w:t>
      </w:r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 повышени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е</w:t>
      </w:r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 эффективности </w:t>
      </w:r>
      <w:proofErr w:type="spellStart"/>
      <w:r w:rsidR="005F4063" w:rsidRPr="001C4E12">
        <w:rPr>
          <w:rFonts w:ascii="Times New Roman" w:hAnsi="Times New Roman"/>
          <w:color w:val="000099"/>
          <w:sz w:val="28"/>
          <w:szCs w:val="28"/>
        </w:rPr>
        <w:t>профориентационной</w:t>
      </w:r>
      <w:proofErr w:type="spellEnd"/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 работы, развитие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школьного образования, развитие</w:t>
      </w:r>
      <w:r w:rsidR="005F4063" w:rsidRPr="001C4E12">
        <w:rPr>
          <w:rFonts w:ascii="Times New Roman" w:hAnsi="Times New Roman"/>
          <w:color w:val="000099"/>
          <w:sz w:val="28"/>
          <w:szCs w:val="28"/>
        </w:rPr>
        <w:t xml:space="preserve"> личности сельского школьника. Именно поэтому </w:t>
      </w:r>
      <w:r w:rsidR="009449A8" w:rsidRPr="001C4E12">
        <w:rPr>
          <w:rFonts w:ascii="Times New Roman" w:hAnsi="Times New Roman"/>
          <w:color w:val="000099"/>
          <w:sz w:val="28"/>
          <w:szCs w:val="28"/>
        </w:rPr>
        <w:t xml:space="preserve">социальное партнерство выходит на новый уровень. </w:t>
      </w:r>
    </w:p>
    <w:p w:rsidR="008D544A" w:rsidRPr="001C4E12" w:rsidRDefault="009449A8" w:rsidP="00DD6C5A">
      <w:pPr>
        <w:spacing w:after="0"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В </w:t>
      </w:r>
      <w:r w:rsidR="00762368" w:rsidRPr="001C4E12">
        <w:rPr>
          <w:rFonts w:ascii="Times New Roman" w:hAnsi="Times New Roman"/>
          <w:color w:val="000099"/>
          <w:sz w:val="28"/>
          <w:szCs w:val="28"/>
        </w:rPr>
        <w:t xml:space="preserve">2012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году был заключен четырехсторонний коллективный договор между администрацией, </w:t>
      </w:r>
      <w:r w:rsidR="004D34F3" w:rsidRPr="001C4E12">
        <w:rPr>
          <w:rFonts w:ascii="Times New Roman" w:hAnsi="Times New Roman"/>
          <w:color w:val="000099"/>
          <w:sz w:val="28"/>
          <w:szCs w:val="28"/>
        </w:rPr>
        <w:t xml:space="preserve">профсоюзным комитетом школы,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а</w:t>
      </w:r>
      <w:r w:rsidRPr="001C4E12">
        <w:rPr>
          <w:rFonts w:ascii="Times New Roman" w:hAnsi="Times New Roman"/>
          <w:color w:val="000099"/>
          <w:sz w:val="28"/>
          <w:szCs w:val="28"/>
        </w:rPr>
        <w:t>ким</w:t>
      </w:r>
      <w:r w:rsidR="006E21B8" w:rsidRPr="001C4E12">
        <w:rPr>
          <w:rFonts w:ascii="Times New Roman" w:hAnsi="Times New Roman"/>
          <w:color w:val="000099"/>
          <w:sz w:val="28"/>
          <w:szCs w:val="28"/>
        </w:rPr>
        <w:t xml:space="preserve">ом 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села</w:t>
      </w:r>
      <w:r w:rsidR="00901BE8" w:rsidRPr="001C4E12">
        <w:rPr>
          <w:rFonts w:ascii="Times New Roman" w:hAnsi="Times New Roman"/>
          <w:color w:val="000099"/>
          <w:sz w:val="28"/>
          <w:szCs w:val="28"/>
        </w:rPr>
        <w:t xml:space="preserve"> (Разильдеев В.</w:t>
      </w:r>
      <w:r w:rsidR="004457E5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901BE8" w:rsidRPr="001C4E12">
        <w:rPr>
          <w:rFonts w:ascii="Times New Roman" w:hAnsi="Times New Roman"/>
          <w:color w:val="000099"/>
          <w:sz w:val="28"/>
          <w:szCs w:val="28"/>
        </w:rPr>
        <w:t>П)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 xml:space="preserve"> и “</w:t>
      </w:r>
      <w:r w:rsidR="00385F56" w:rsidRPr="001C4E12">
        <w:rPr>
          <w:rFonts w:ascii="Times New Roman" w:hAnsi="Times New Roman"/>
          <w:color w:val="000099"/>
          <w:sz w:val="28"/>
          <w:szCs w:val="28"/>
        </w:rPr>
        <w:t>А</w:t>
      </w:r>
      <w:r w:rsidRPr="001C4E12">
        <w:rPr>
          <w:rFonts w:ascii="Times New Roman" w:hAnsi="Times New Roman"/>
          <w:color w:val="000099"/>
          <w:sz w:val="28"/>
          <w:szCs w:val="28"/>
        </w:rPr>
        <w:t>ссоциацией глав крестьянских хозяйств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”</w:t>
      </w:r>
      <w:r w:rsidR="005E4B88" w:rsidRPr="001C4E12">
        <w:rPr>
          <w:rFonts w:ascii="Times New Roman" w:hAnsi="Times New Roman"/>
          <w:color w:val="000099"/>
          <w:sz w:val="28"/>
          <w:szCs w:val="28"/>
        </w:rPr>
        <w:t xml:space="preserve"> в которые входят</w:t>
      </w:r>
      <w:r w:rsidR="00901BE8" w:rsidRPr="001C4E12">
        <w:rPr>
          <w:rFonts w:ascii="Times New Roman" w:hAnsi="Times New Roman"/>
          <w:color w:val="000099"/>
          <w:sz w:val="28"/>
          <w:szCs w:val="28"/>
        </w:rPr>
        <w:t xml:space="preserve"> Мингазов </w:t>
      </w:r>
      <w:r w:rsidR="00B23E69" w:rsidRPr="001C4E12">
        <w:rPr>
          <w:rFonts w:ascii="Times New Roman" w:hAnsi="Times New Roman"/>
          <w:color w:val="000099"/>
          <w:sz w:val="28"/>
          <w:szCs w:val="28"/>
        </w:rPr>
        <w:t xml:space="preserve">Равиль </w:t>
      </w:r>
      <w:proofErr w:type="spellStart"/>
      <w:r w:rsidR="00B23E69" w:rsidRPr="001C4E12">
        <w:rPr>
          <w:rFonts w:ascii="Times New Roman" w:hAnsi="Times New Roman"/>
          <w:color w:val="000099"/>
          <w:sz w:val="28"/>
          <w:szCs w:val="28"/>
        </w:rPr>
        <w:t>Канафеевич</w:t>
      </w:r>
      <w:proofErr w:type="spellEnd"/>
      <w:r w:rsidR="00B23E69" w:rsidRPr="001C4E12">
        <w:rPr>
          <w:rFonts w:ascii="Times New Roman" w:hAnsi="Times New Roman"/>
          <w:color w:val="000099"/>
          <w:sz w:val="28"/>
          <w:szCs w:val="28"/>
        </w:rPr>
        <w:t xml:space="preserve">, Мингазов Мансур </w:t>
      </w:r>
      <w:proofErr w:type="spellStart"/>
      <w:r w:rsidR="00B23E69" w:rsidRPr="001C4E12">
        <w:rPr>
          <w:rFonts w:ascii="Times New Roman" w:hAnsi="Times New Roman"/>
          <w:color w:val="000099"/>
          <w:sz w:val="28"/>
          <w:szCs w:val="28"/>
        </w:rPr>
        <w:t>Канафинович</w:t>
      </w:r>
      <w:proofErr w:type="spellEnd"/>
      <w:r w:rsidR="00B23E69" w:rsidRPr="001C4E12">
        <w:rPr>
          <w:rFonts w:ascii="Times New Roman" w:hAnsi="Times New Roman"/>
          <w:color w:val="000099"/>
          <w:sz w:val="28"/>
          <w:szCs w:val="28"/>
        </w:rPr>
        <w:t>, Рямбов Виктор  Николаевич, Шпилев Владимир Михайлович</w:t>
      </w:r>
      <w:r w:rsidR="00901BE8" w:rsidRPr="001C4E12">
        <w:rPr>
          <w:rFonts w:ascii="Times New Roman" w:hAnsi="Times New Roman"/>
          <w:color w:val="000099"/>
          <w:sz w:val="28"/>
          <w:szCs w:val="28"/>
        </w:rPr>
        <w:t>.</w:t>
      </w:r>
      <w:r w:rsidR="004D34F3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1C4E12" w:rsidRPr="001C4E12" w:rsidTr="004A6EAD">
        <w:tc>
          <w:tcPr>
            <w:tcW w:w="3190" w:type="dxa"/>
          </w:tcPr>
          <w:p w:rsidR="008E5954" w:rsidRPr="001C4E12" w:rsidRDefault="008E5954" w:rsidP="008D544A">
            <w:pPr>
              <w:spacing w:after="0"/>
              <w:jc w:val="both"/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</w:pP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379E022" wp14:editId="7598226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21590</wp:posOffset>
                  </wp:positionV>
                  <wp:extent cx="1318260" cy="1569720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225" y="21233"/>
                      <wp:lineTo x="21225" y="0"/>
                      <wp:lineTo x="0" y="0"/>
                    </wp:wrapPolygon>
                  </wp:wrapTight>
                  <wp:docPr id="77" name="Рисунок 33" descr="Описание: E:\Photo-700267 - копия (2)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E:\Photo-700267 - копия (2) -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70" b="18224"/>
                          <a:stretch/>
                        </pic:blipFill>
                        <pic:spPr bwMode="auto">
                          <a:xfrm>
                            <a:off x="0" y="0"/>
                            <a:ext cx="131826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D544A" w:rsidRPr="001C4E12" w:rsidRDefault="004A6EAD" w:rsidP="008D544A">
            <w:pPr>
              <w:spacing w:after="0"/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3190" w:type="dxa"/>
          </w:tcPr>
          <w:p w:rsidR="008E5954" w:rsidRPr="001C4E12" w:rsidRDefault="008E5954" w:rsidP="008D544A">
            <w:pPr>
              <w:spacing w:after="0"/>
              <w:jc w:val="both"/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DD5457" w:rsidRPr="001C4E12" w:rsidRDefault="00DD5457" w:rsidP="008D544A">
            <w:pPr>
              <w:spacing w:after="0"/>
              <w:jc w:val="both"/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8D544A" w:rsidRPr="001C4E12" w:rsidRDefault="008E5954" w:rsidP="008D544A">
            <w:pPr>
              <w:spacing w:after="0"/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686C05FB" wp14:editId="132E5C1B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-449580</wp:posOffset>
                  </wp:positionV>
                  <wp:extent cx="1249680" cy="1575435"/>
                  <wp:effectExtent l="0" t="0" r="7620" b="5715"/>
                  <wp:wrapTight wrapText="bothSides">
                    <wp:wrapPolygon edited="0">
                      <wp:start x="0" y="0"/>
                      <wp:lineTo x="0" y="21417"/>
                      <wp:lineTo x="21402" y="21417"/>
                      <wp:lineTo x="21402" y="0"/>
                      <wp:lineTo x="0" y="0"/>
                    </wp:wrapPolygon>
                  </wp:wrapTight>
                  <wp:docPr id="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5" t="10010" r="12020" b="28244"/>
                          <a:stretch/>
                        </pic:blipFill>
                        <pic:spPr bwMode="auto">
                          <a:xfrm>
                            <a:off x="0" y="0"/>
                            <a:ext cx="1249680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90" w:type="dxa"/>
          </w:tcPr>
          <w:p w:rsidR="008E5954" w:rsidRPr="001C4E12" w:rsidRDefault="008E5954" w:rsidP="008D544A">
            <w:pPr>
              <w:spacing w:after="0"/>
              <w:jc w:val="both"/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</w:pPr>
          </w:p>
          <w:p w:rsidR="008D544A" w:rsidRPr="001C4E12" w:rsidRDefault="008E5954" w:rsidP="008D544A">
            <w:pPr>
              <w:spacing w:after="0"/>
              <w:jc w:val="both"/>
              <w:rPr>
                <w:rFonts w:ascii="Times New Roman" w:hAnsi="Times New Roman"/>
                <w:color w:val="000099"/>
                <w:sz w:val="28"/>
                <w:szCs w:val="28"/>
              </w:rPr>
            </w:pP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4903D30" wp14:editId="5C88624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-229870</wp:posOffset>
                  </wp:positionV>
                  <wp:extent cx="1249680" cy="1586865"/>
                  <wp:effectExtent l="0" t="0" r="7620" b="0"/>
                  <wp:wrapTight wrapText="bothSides">
                    <wp:wrapPolygon edited="0">
                      <wp:start x="0" y="0"/>
                      <wp:lineTo x="0" y="21263"/>
                      <wp:lineTo x="21402" y="21263"/>
                      <wp:lineTo x="21402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15" t="11505" r="33927" b="38286"/>
                          <a:stretch/>
                        </pic:blipFill>
                        <pic:spPr bwMode="auto">
                          <a:xfrm>
                            <a:off x="0" y="0"/>
                            <a:ext cx="1249680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E12" w:rsidRPr="001C4E12" w:rsidTr="004A6EAD">
        <w:tc>
          <w:tcPr>
            <w:tcW w:w="3190" w:type="dxa"/>
          </w:tcPr>
          <w:p w:rsidR="008E5954" w:rsidRPr="001C4E12" w:rsidRDefault="008E5954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6"/>
                <w:szCs w:val="6"/>
              </w:rPr>
            </w:pPr>
          </w:p>
          <w:p w:rsidR="000B77A6" w:rsidRPr="001C4E12" w:rsidRDefault="008D544A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Глава крестьянского хозяйства</w:t>
            </w:r>
            <w:r w:rsidR="000B77A6"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 </w:t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«Сергей» </w:t>
            </w:r>
          </w:p>
          <w:p w:rsidR="008D544A" w:rsidRPr="001C4E12" w:rsidRDefault="008D544A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000099"/>
                <w:sz w:val="24"/>
                <w:szCs w:val="24"/>
                <w:lang w:eastAsia="ru-RU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Рямбов В.Н.</w:t>
            </w:r>
          </w:p>
        </w:tc>
        <w:tc>
          <w:tcPr>
            <w:tcW w:w="3190" w:type="dxa"/>
          </w:tcPr>
          <w:p w:rsidR="008E5954" w:rsidRPr="001C4E12" w:rsidRDefault="008E5954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6"/>
                <w:szCs w:val="6"/>
              </w:rPr>
            </w:pPr>
          </w:p>
          <w:p w:rsidR="000B77A6" w:rsidRPr="001C4E12" w:rsidRDefault="008D544A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Глава крестьянского хозяйства</w:t>
            </w:r>
            <w:r w:rsidR="000B77A6"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 </w:t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«Агата» </w:t>
            </w:r>
          </w:p>
          <w:p w:rsidR="008D544A" w:rsidRPr="001C4E12" w:rsidRDefault="008D544A" w:rsidP="000B77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99"/>
                <w:sz w:val="24"/>
                <w:szCs w:val="24"/>
              </w:rPr>
            </w:pPr>
            <w:proofErr w:type="spellStart"/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Стоцкий</w:t>
            </w:r>
            <w:proofErr w:type="spellEnd"/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 С.Ф.</w:t>
            </w:r>
          </w:p>
        </w:tc>
        <w:tc>
          <w:tcPr>
            <w:tcW w:w="3190" w:type="dxa"/>
          </w:tcPr>
          <w:p w:rsidR="008E5954" w:rsidRPr="001C4E12" w:rsidRDefault="008E5954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6"/>
                <w:szCs w:val="6"/>
              </w:rPr>
            </w:pPr>
          </w:p>
          <w:p w:rsidR="008D544A" w:rsidRPr="001C4E12" w:rsidRDefault="008D544A" w:rsidP="000B77A6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Глава крестьянского хозяйства «Тимур» Мингазов Р.К.</w:t>
            </w:r>
          </w:p>
        </w:tc>
      </w:tr>
    </w:tbl>
    <w:p w:rsidR="008D544A" w:rsidRPr="001C4E12" w:rsidRDefault="008D544A" w:rsidP="00D10F5E">
      <w:pPr>
        <w:spacing w:after="0"/>
        <w:ind w:firstLine="708"/>
        <w:jc w:val="both"/>
        <w:rPr>
          <w:rFonts w:ascii="Times New Roman" w:hAnsi="Times New Roman"/>
          <w:i/>
          <w:color w:val="000099"/>
          <w:sz w:val="28"/>
          <w:szCs w:val="28"/>
        </w:rPr>
      </w:pPr>
      <w:r w:rsidRPr="001C4E12">
        <w:rPr>
          <w:rFonts w:ascii="Times New Roman" w:hAnsi="Times New Roman"/>
          <w:i/>
          <w:noProof/>
          <w:color w:val="000099"/>
          <w:sz w:val="28"/>
          <w:szCs w:val="28"/>
          <w:lang w:eastAsia="ru-RU"/>
        </w:rPr>
        <w:t xml:space="preserve">                                 </w:t>
      </w:r>
    </w:p>
    <w:p w:rsidR="00121595" w:rsidRPr="001C4E12" w:rsidRDefault="007A7B12" w:rsidP="00336034">
      <w:pPr>
        <w:spacing w:after="0"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772F4A21" wp14:editId="6C3BDC5B">
            <wp:simplePos x="0" y="0"/>
            <wp:positionH relativeFrom="column">
              <wp:posOffset>2980690</wp:posOffset>
            </wp:positionH>
            <wp:positionV relativeFrom="paragraph">
              <wp:posOffset>1089025</wp:posOffset>
            </wp:positionV>
            <wp:extent cx="2832735" cy="2061845"/>
            <wp:effectExtent l="19050" t="19050" r="24765" b="14605"/>
            <wp:wrapSquare wrapText="bothSides"/>
            <wp:docPr id="2" name="Рисунок 2" descr="C:\Users\Админ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061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F817F60" wp14:editId="36006A81">
            <wp:simplePos x="0" y="0"/>
            <wp:positionH relativeFrom="column">
              <wp:posOffset>57150</wp:posOffset>
            </wp:positionH>
            <wp:positionV relativeFrom="paragraph">
              <wp:posOffset>1085215</wp:posOffset>
            </wp:positionV>
            <wp:extent cx="2752090" cy="2070735"/>
            <wp:effectExtent l="19050" t="19050" r="10160" b="2476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07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B88"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t xml:space="preserve">С участием всех четырех </w:t>
      </w:r>
      <w:r w:rsidR="000B77A6"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t>партнеров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 xml:space="preserve"> проведен круглый стол “</w:t>
      </w:r>
      <w:r w:rsidR="007F7A9C" w:rsidRPr="001C4E12">
        <w:rPr>
          <w:rFonts w:ascii="Times New Roman" w:hAnsi="Times New Roman"/>
          <w:color w:val="000099"/>
          <w:sz w:val="28"/>
          <w:szCs w:val="28"/>
        </w:rPr>
        <w:t>Социальное сотрудничество</w:t>
      </w:r>
      <w:r w:rsidR="00385F56" w:rsidRPr="001C4E12">
        <w:rPr>
          <w:rFonts w:ascii="Times New Roman" w:hAnsi="Times New Roman"/>
          <w:color w:val="000099"/>
          <w:sz w:val="28"/>
          <w:szCs w:val="28"/>
        </w:rPr>
        <w:t xml:space="preserve"> как гарант будущего</w:t>
      </w:r>
      <w:r w:rsidR="003A7019" w:rsidRPr="001C4E12">
        <w:rPr>
          <w:rFonts w:ascii="Times New Roman" w:hAnsi="Times New Roman"/>
          <w:color w:val="000099"/>
          <w:sz w:val="28"/>
          <w:szCs w:val="28"/>
        </w:rPr>
        <w:t>”</w:t>
      </w:r>
      <w:r w:rsidR="006B2A5B" w:rsidRPr="001C4E12">
        <w:rPr>
          <w:rFonts w:ascii="Times New Roman" w:hAnsi="Times New Roman"/>
          <w:color w:val="000099"/>
          <w:sz w:val="28"/>
          <w:szCs w:val="28"/>
        </w:rPr>
        <w:t xml:space="preserve">,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>на котором</w:t>
      </w:r>
      <w:r w:rsidR="006B2A5B" w:rsidRPr="001C4E12">
        <w:rPr>
          <w:rFonts w:ascii="Times New Roman" w:hAnsi="Times New Roman"/>
          <w:color w:val="000099"/>
          <w:sz w:val="28"/>
          <w:szCs w:val="28"/>
        </w:rPr>
        <w:t xml:space="preserve"> обсужден и обозначен комплекс мероприятий по реализации прав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>сторон</w:t>
      </w:r>
      <w:r w:rsidR="00D00DED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6B2A5B" w:rsidRPr="001C4E12">
        <w:rPr>
          <w:rFonts w:ascii="Times New Roman" w:hAnsi="Times New Roman"/>
          <w:color w:val="000099"/>
          <w:sz w:val="28"/>
          <w:szCs w:val="28"/>
        </w:rPr>
        <w:t>для наиболее эффективного развития школы, всего села</w:t>
      </w:r>
      <w:r w:rsidR="00901BE8" w:rsidRPr="001C4E12">
        <w:rPr>
          <w:rFonts w:ascii="Times New Roman" w:hAnsi="Times New Roman"/>
          <w:color w:val="000099"/>
          <w:sz w:val="28"/>
          <w:szCs w:val="28"/>
        </w:rPr>
        <w:t xml:space="preserve"> и поддержки подрастающего поколения.</w:t>
      </w:r>
    </w:p>
    <w:p w:rsidR="00901BE8" w:rsidRPr="001C4E12" w:rsidRDefault="00901BE8" w:rsidP="00995375">
      <w:pPr>
        <w:spacing w:after="0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color w:val="000099"/>
          <w:sz w:val="24"/>
          <w:szCs w:val="24"/>
          <w:lang w:val="kk-KZ"/>
        </w:rPr>
        <w:t xml:space="preserve">Круглый стол на тему  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>«Социальное сотрудничество, как гарант будущего»</w:t>
      </w:r>
    </w:p>
    <w:p w:rsidR="00901BE8" w:rsidRPr="001C4E12" w:rsidRDefault="00901BE8" w:rsidP="00D10F5E">
      <w:pPr>
        <w:spacing w:after="0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901BE8" w:rsidRPr="001C4E12" w:rsidRDefault="00121595" w:rsidP="00336034">
      <w:pPr>
        <w:spacing w:after="0"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lastRenderedPageBreak/>
        <w:t>В коллективный договор включены вопросы обеспечения социальных гарантий, реализации дополните</w:t>
      </w:r>
      <w:r w:rsidR="00BC4177" w:rsidRPr="001C4E12">
        <w:rPr>
          <w:rFonts w:ascii="Times New Roman" w:hAnsi="Times New Roman"/>
          <w:color w:val="000099"/>
          <w:sz w:val="28"/>
          <w:szCs w:val="28"/>
        </w:rPr>
        <w:t>льных мер поддержки работников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 xml:space="preserve"> ш</w:t>
      </w:r>
      <w:r w:rsidR="00894317" w:rsidRPr="001C4E12">
        <w:rPr>
          <w:rFonts w:ascii="Times New Roman" w:hAnsi="Times New Roman"/>
          <w:color w:val="000099"/>
          <w:sz w:val="28"/>
          <w:szCs w:val="28"/>
        </w:rPr>
        <w:t>к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>олы</w:t>
      </w:r>
      <w:r w:rsidR="00BC4177" w:rsidRPr="001C4E12">
        <w:rPr>
          <w:rFonts w:ascii="Times New Roman" w:hAnsi="Times New Roman"/>
          <w:color w:val="000099"/>
          <w:sz w:val="28"/>
          <w:szCs w:val="28"/>
        </w:rPr>
        <w:t>:</w:t>
      </w:r>
    </w:p>
    <w:p w:rsidR="00BC4177" w:rsidRPr="001C4E12" w:rsidRDefault="00BC4177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- </w:t>
      </w:r>
      <w:r w:rsidR="007F7A9C" w:rsidRPr="001C4E12">
        <w:rPr>
          <w:rFonts w:ascii="Times New Roman" w:hAnsi="Times New Roman"/>
          <w:color w:val="000099"/>
          <w:sz w:val="28"/>
          <w:szCs w:val="28"/>
        </w:rPr>
        <w:t>предоставление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 xml:space="preserve">  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дополнительных дней к отпуску 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 xml:space="preserve">учителям 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>за лучшие показатели в работе мет</w:t>
      </w:r>
      <w:r w:rsidR="00B40050" w:rsidRPr="001C4E12">
        <w:rPr>
          <w:rFonts w:ascii="Times New Roman" w:hAnsi="Times New Roman"/>
          <w:color w:val="000099"/>
          <w:sz w:val="28"/>
          <w:szCs w:val="28"/>
        </w:rPr>
        <w:t xml:space="preserve">одических объединений; 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>подготов</w:t>
      </w:r>
      <w:r w:rsidR="000B77A6" w:rsidRPr="001C4E12">
        <w:rPr>
          <w:rFonts w:ascii="Times New Roman" w:hAnsi="Times New Roman"/>
          <w:color w:val="000099"/>
          <w:sz w:val="28"/>
          <w:szCs w:val="28"/>
        </w:rPr>
        <w:t>ку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B40050" w:rsidRPr="001C4E12">
        <w:rPr>
          <w:rFonts w:ascii="Times New Roman" w:hAnsi="Times New Roman"/>
          <w:color w:val="000099"/>
          <w:sz w:val="28"/>
          <w:szCs w:val="28"/>
        </w:rPr>
        <w:t xml:space="preserve">победителей предметных олимпиад,  </w:t>
      </w:r>
      <w:r w:rsidR="007A7B12" w:rsidRPr="001C4E12">
        <w:rPr>
          <w:rFonts w:ascii="Times New Roman" w:hAnsi="Times New Roman"/>
          <w:color w:val="000099"/>
          <w:sz w:val="28"/>
          <w:szCs w:val="28"/>
        </w:rPr>
        <w:t>призеров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 районных, о</w:t>
      </w:r>
      <w:r w:rsidR="007F7A9C" w:rsidRPr="001C4E12">
        <w:rPr>
          <w:rFonts w:ascii="Times New Roman" w:hAnsi="Times New Roman"/>
          <w:color w:val="000099"/>
          <w:sz w:val="28"/>
          <w:szCs w:val="28"/>
        </w:rPr>
        <w:t>бластных конкурсов;</w:t>
      </w:r>
      <w:r w:rsidR="00B40050" w:rsidRPr="001C4E12">
        <w:rPr>
          <w:rFonts w:ascii="Times New Roman" w:hAnsi="Times New Roman"/>
          <w:color w:val="000099"/>
          <w:sz w:val="28"/>
          <w:szCs w:val="28"/>
        </w:rPr>
        <w:t xml:space="preserve">  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>женщинам</w:t>
      </w:r>
      <w:r w:rsidR="00B40050" w:rsidRPr="001C4E12">
        <w:rPr>
          <w:rFonts w:ascii="Times New Roman" w:hAnsi="Times New Roman"/>
          <w:color w:val="000099"/>
          <w:sz w:val="28"/>
          <w:szCs w:val="28"/>
        </w:rPr>
        <w:t xml:space="preserve">, </w:t>
      </w:r>
      <w:r w:rsidR="008D544A" w:rsidRPr="001C4E12">
        <w:rPr>
          <w:rFonts w:ascii="Times New Roman" w:hAnsi="Times New Roman"/>
          <w:color w:val="000099"/>
          <w:sz w:val="28"/>
          <w:szCs w:val="28"/>
        </w:rPr>
        <w:t>воспитывающим детей-инвалидов;</w:t>
      </w:r>
    </w:p>
    <w:p w:rsidR="00BC4177" w:rsidRPr="001C4E12" w:rsidRDefault="008D544A" w:rsidP="00336034">
      <w:pPr>
        <w:pStyle w:val="aa"/>
        <w:ind w:firstLine="709"/>
        <w:jc w:val="both"/>
        <w:rPr>
          <w:color w:val="000099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- </w:t>
      </w:r>
      <w:r w:rsidR="00B40050" w:rsidRPr="001C4E12">
        <w:rPr>
          <w:rFonts w:ascii="Times New Roman" w:hAnsi="Times New Roman"/>
          <w:color w:val="000099"/>
          <w:sz w:val="28"/>
          <w:szCs w:val="28"/>
        </w:rPr>
        <w:t>награждение</w:t>
      </w:r>
      <w:r w:rsidR="00BC4177" w:rsidRPr="001C4E12">
        <w:rPr>
          <w:color w:val="000099"/>
        </w:rPr>
        <w:t xml:space="preserve"> </w:t>
      </w:r>
      <w:r w:rsidR="00BC4177" w:rsidRPr="001C4E12">
        <w:rPr>
          <w:rFonts w:ascii="Times New Roman" w:hAnsi="Times New Roman"/>
          <w:color w:val="000099"/>
          <w:sz w:val="28"/>
          <w:szCs w:val="28"/>
        </w:rPr>
        <w:t>благодарственными письмами, грамо</w:t>
      </w:r>
      <w:r w:rsidRPr="001C4E12">
        <w:rPr>
          <w:rFonts w:ascii="Times New Roman" w:hAnsi="Times New Roman"/>
          <w:color w:val="000099"/>
          <w:sz w:val="28"/>
          <w:szCs w:val="28"/>
        </w:rPr>
        <w:t>тами (директора школы, акимата);</w:t>
      </w:r>
    </w:p>
    <w:p w:rsidR="00BC4177" w:rsidRPr="001C4E12" w:rsidRDefault="00BC4177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- награждение памятными подарками.</w:t>
      </w:r>
    </w:p>
    <w:p w:rsidR="006B5655" w:rsidRPr="001C4E12" w:rsidRDefault="006B5655" w:rsidP="006B5655">
      <w:pPr>
        <w:pStyle w:val="aa"/>
        <w:jc w:val="center"/>
        <w:rPr>
          <w:rFonts w:ascii="Times New Roman" w:hAnsi="Times New Roman"/>
          <w:noProof/>
          <w:color w:val="000099"/>
          <w:sz w:val="6"/>
          <w:szCs w:val="6"/>
          <w:lang w:eastAsia="ru-RU"/>
        </w:rPr>
      </w:pPr>
      <w:r w:rsidRPr="001C4E12">
        <w:rPr>
          <w:noProof/>
          <w:color w:val="000099"/>
          <w:lang w:eastAsia="ru-RU"/>
        </w:rPr>
        <w:drawing>
          <wp:anchor distT="0" distB="0" distL="114300" distR="114300" simplePos="0" relativeHeight="251676672" behindDoc="0" locked="0" layoutInCell="1" allowOverlap="1" wp14:anchorId="4902AE87" wp14:editId="06EE5ED1">
            <wp:simplePos x="0" y="0"/>
            <wp:positionH relativeFrom="column">
              <wp:posOffset>954405</wp:posOffset>
            </wp:positionH>
            <wp:positionV relativeFrom="paragraph">
              <wp:posOffset>132080</wp:posOffset>
            </wp:positionV>
            <wp:extent cx="3594735" cy="2440940"/>
            <wp:effectExtent l="0" t="0" r="5715" b="0"/>
            <wp:wrapTopAndBottom/>
            <wp:docPr id="3" name="Рисунок 3" descr="C:\Users\Админ\AppData\Local\Microsoft\Windows\Temporary Internet Files\Content.Word\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Temporary Internet Files\Content.Word\13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73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219" w:rsidRPr="001C4E12" w:rsidRDefault="00062219" w:rsidP="006B5655">
      <w:pPr>
        <w:pStyle w:val="aa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noProof/>
          <w:color w:val="000099"/>
          <w:sz w:val="24"/>
          <w:szCs w:val="24"/>
          <w:lang w:eastAsia="ru-RU"/>
        </w:rPr>
        <w:t>Заседание профсоюзного комитета</w:t>
      </w:r>
    </w:p>
    <w:p w:rsidR="00995375" w:rsidRPr="001C4E12" w:rsidRDefault="00995375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BC4177" w:rsidRPr="001C4E12" w:rsidRDefault="00BC4177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Данный четырехсторонний коллективный договор дает возможность реализовывать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 комплекс мероприятий для социально незащищенной категории ра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>ботников. Им оказывают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 помощь по посадке огородов, ремонту квартир, </w:t>
      </w:r>
      <w:r w:rsidR="007A7B12" w:rsidRPr="001C4E12">
        <w:rPr>
          <w:rFonts w:ascii="Times New Roman" w:hAnsi="Times New Roman"/>
          <w:color w:val="000099"/>
          <w:sz w:val="28"/>
          <w:szCs w:val="28"/>
        </w:rPr>
        <w:t xml:space="preserve">прохождению </w:t>
      </w:r>
      <w:r w:rsidR="00F71F6A" w:rsidRPr="001C4E12">
        <w:rPr>
          <w:rFonts w:ascii="Times New Roman" w:hAnsi="Times New Roman"/>
          <w:color w:val="000099"/>
          <w:sz w:val="28"/>
          <w:szCs w:val="28"/>
        </w:rPr>
        <w:t>лечени</w:t>
      </w:r>
      <w:r w:rsidR="007A7B12" w:rsidRPr="001C4E12">
        <w:rPr>
          <w:rFonts w:ascii="Times New Roman" w:hAnsi="Times New Roman"/>
          <w:color w:val="000099"/>
          <w:sz w:val="28"/>
          <w:szCs w:val="28"/>
        </w:rPr>
        <w:t>я</w:t>
      </w:r>
      <w:r w:rsidR="00F71F6A" w:rsidRPr="001C4E12">
        <w:rPr>
          <w:rFonts w:ascii="Times New Roman" w:hAnsi="Times New Roman"/>
          <w:color w:val="000099"/>
          <w:sz w:val="28"/>
          <w:szCs w:val="28"/>
        </w:rPr>
        <w:t>, устран</w:t>
      </w:r>
      <w:r w:rsidR="007A7B12" w:rsidRPr="001C4E12">
        <w:rPr>
          <w:rFonts w:ascii="Times New Roman" w:hAnsi="Times New Roman"/>
          <w:color w:val="000099"/>
          <w:sz w:val="28"/>
          <w:szCs w:val="28"/>
        </w:rPr>
        <w:t>ению последствий</w:t>
      </w:r>
      <w:r w:rsidR="00121595" w:rsidRPr="001C4E12">
        <w:rPr>
          <w:rFonts w:ascii="Times New Roman" w:hAnsi="Times New Roman"/>
          <w:color w:val="000099"/>
          <w:sz w:val="28"/>
          <w:szCs w:val="28"/>
        </w:rPr>
        <w:t xml:space="preserve"> стихийных бедств</w:t>
      </w:r>
      <w:r w:rsidR="00F71F6A" w:rsidRPr="001C4E12">
        <w:rPr>
          <w:rFonts w:ascii="Times New Roman" w:hAnsi="Times New Roman"/>
          <w:color w:val="000099"/>
          <w:sz w:val="28"/>
          <w:szCs w:val="28"/>
        </w:rPr>
        <w:t xml:space="preserve">ий. </w:t>
      </w:r>
    </w:p>
    <w:p w:rsidR="00B40050" w:rsidRPr="001C4E12" w:rsidRDefault="00B40050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Как социальный партнер, “Ассоциация глав крестьянских хозяйств” решает множество вопросов, которые способствуют укреплению коллектива, улучшению его морально-психологического климата, уверенности работников в благополучном будущем.</w:t>
      </w:r>
    </w:p>
    <w:p w:rsidR="00B40050" w:rsidRPr="001C4E12" w:rsidRDefault="00B40050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Среди наиболее значимых обязательств: предоставление грантов выпускникам школы, поступающим в ВУЗы и колледжи по сельскохозяйственным специальностям, с последующим трудоустройством в хозяйстве; обеспечение жильем нуждающихся педагогов, оказание помощи по ремонту 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>и укреплению материально-технической базы школы.</w:t>
      </w:r>
    </w:p>
    <w:p w:rsidR="007A7B12" w:rsidRPr="001C4E12" w:rsidRDefault="007A7B12" w:rsidP="007A7B12">
      <w:pPr>
        <w:spacing w:after="0"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С целью закрепления молодых педагогов в сельской школе 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аким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села и главы крестьянских хозяйств решают проблему арендного жилья, помогают учителям с ремонтом дома, приобретением мебели. Так, например, прибывшему учителю начальной военной подготовки,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Сариеву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Азату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Сериковичу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был предоставлен дом в рамках Программы «Арендное жилье». </w:t>
      </w:r>
    </w:p>
    <w:p w:rsidR="006B5655" w:rsidRPr="001C4E12" w:rsidRDefault="006B5655" w:rsidP="006B5655">
      <w:pPr>
        <w:pStyle w:val="aa"/>
        <w:ind w:firstLine="709"/>
        <w:jc w:val="right"/>
        <w:rPr>
          <w:rFonts w:ascii="Times New Roman" w:hAnsi="Times New Roman"/>
          <w:b/>
          <w:color w:val="000099"/>
          <w:sz w:val="6"/>
          <w:szCs w:val="6"/>
        </w:rPr>
      </w:pPr>
    </w:p>
    <w:p w:rsidR="006B5655" w:rsidRPr="001C4E12" w:rsidRDefault="006B5655" w:rsidP="006B5655">
      <w:pPr>
        <w:pStyle w:val="aa"/>
        <w:ind w:firstLine="709"/>
        <w:jc w:val="right"/>
        <w:rPr>
          <w:rFonts w:ascii="Times New Roman" w:hAnsi="Times New Roman"/>
          <w:color w:val="000099"/>
          <w:sz w:val="6"/>
          <w:szCs w:val="6"/>
        </w:rPr>
      </w:pPr>
    </w:p>
    <w:p w:rsidR="006B5655" w:rsidRPr="001C4E12" w:rsidRDefault="006B5655" w:rsidP="006B5655">
      <w:pPr>
        <w:pStyle w:val="aa"/>
        <w:ind w:firstLine="709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b/>
          <w:i/>
          <w:noProof/>
          <w:color w:val="00009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1B82F60" wp14:editId="11FE393D">
            <wp:simplePos x="0" y="0"/>
            <wp:positionH relativeFrom="column">
              <wp:posOffset>3061335</wp:posOffset>
            </wp:positionH>
            <wp:positionV relativeFrom="paragraph">
              <wp:posOffset>-111125</wp:posOffset>
            </wp:positionV>
            <wp:extent cx="2673985" cy="1962785"/>
            <wp:effectExtent l="19050" t="19050" r="12065" b="18415"/>
            <wp:wrapTopAndBottom/>
            <wp:docPr id="15" name="Рисунок 15" descr="C:\Users\Админ\Pictures\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4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1962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12">
        <w:rPr>
          <w:rFonts w:ascii="Times New Roman" w:hAnsi="Times New Roman"/>
          <w:b/>
          <w:i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0E697F3" wp14:editId="09603E5D">
            <wp:simplePos x="0" y="0"/>
            <wp:positionH relativeFrom="column">
              <wp:posOffset>173990</wp:posOffset>
            </wp:positionH>
            <wp:positionV relativeFrom="paragraph">
              <wp:posOffset>-111125</wp:posOffset>
            </wp:positionV>
            <wp:extent cx="2556510" cy="1962785"/>
            <wp:effectExtent l="0" t="0" r="0" b="0"/>
            <wp:wrapTopAndBottom/>
            <wp:docPr id="8" name="Рисунок 8" descr="C:\Users\Админ\Pictures\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125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>Ка</w:t>
      </w:r>
      <w:r w:rsidR="003C4DB7" w:rsidRPr="001C4E12">
        <w:rPr>
          <w:rFonts w:ascii="Times New Roman" w:hAnsi="Times New Roman"/>
          <w:i/>
          <w:color w:val="000099"/>
          <w:sz w:val="24"/>
          <w:szCs w:val="24"/>
        </w:rPr>
        <w:t>захстанская военная форма учащихся школы - подарок</w:t>
      </w:r>
    </w:p>
    <w:p w:rsidR="007650CE" w:rsidRPr="001C4E12" w:rsidRDefault="003C4DB7" w:rsidP="007650CE">
      <w:pPr>
        <w:spacing w:after="0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глав крестьянских хозяйств </w:t>
      </w:r>
    </w:p>
    <w:p w:rsidR="007650CE" w:rsidRPr="001C4E12" w:rsidRDefault="007650CE" w:rsidP="00D10F5E">
      <w:pPr>
        <w:spacing w:after="0"/>
        <w:ind w:firstLine="708"/>
        <w:jc w:val="both"/>
        <w:rPr>
          <w:rFonts w:ascii="Times New Roman" w:hAnsi="Times New Roman"/>
          <w:color w:val="000099"/>
          <w:sz w:val="20"/>
          <w:szCs w:val="20"/>
        </w:rPr>
      </w:pPr>
    </w:p>
    <w:p w:rsidR="00847D63" w:rsidRPr="001C4E12" w:rsidRDefault="003E730A" w:rsidP="00336034">
      <w:pPr>
        <w:spacing w:after="0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За последние три года по </w:t>
      </w:r>
      <w:r w:rsidR="00995375" w:rsidRPr="001C4E12">
        <w:rPr>
          <w:rFonts w:ascii="Times New Roman" w:hAnsi="Times New Roman"/>
          <w:color w:val="000099"/>
          <w:sz w:val="28"/>
          <w:szCs w:val="28"/>
        </w:rPr>
        <w:t>п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рограмме «Арендное жилье» квартиры  получили 11 педагогов, по </w:t>
      </w:r>
      <w:r w:rsidR="00995375" w:rsidRPr="001C4E12">
        <w:rPr>
          <w:rFonts w:ascii="Times New Roman" w:hAnsi="Times New Roman"/>
          <w:color w:val="000099"/>
          <w:sz w:val="28"/>
          <w:szCs w:val="28"/>
        </w:rPr>
        <w:t>государственной п</w:t>
      </w:r>
      <w:r w:rsidRPr="001C4E12">
        <w:rPr>
          <w:rFonts w:ascii="Times New Roman" w:hAnsi="Times New Roman"/>
          <w:color w:val="000099"/>
          <w:sz w:val="28"/>
          <w:szCs w:val="28"/>
        </w:rPr>
        <w:t>рограмме «С дипломом в село»</w:t>
      </w:r>
      <w:r w:rsidR="00590448" w:rsidRPr="001C4E12">
        <w:rPr>
          <w:rFonts w:ascii="Times New Roman" w:hAnsi="Times New Roman"/>
          <w:color w:val="000099"/>
          <w:sz w:val="28"/>
          <w:szCs w:val="28"/>
        </w:rPr>
        <w:t xml:space="preserve"> - 5</w:t>
      </w:r>
      <w:r w:rsidR="00995375" w:rsidRPr="001C4E12">
        <w:rPr>
          <w:rFonts w:ascii="Times New Roman" w:hAnsi="Times New Roman"/>
          <w:color w:val="000099"/>
          <w:sz w:val="28"/>
          <w:szCs w:val="28"/>
        </w:rPr>
        <w:t xml:space="preserve"> молодых учителей</w:t>
      </w:r>
      <w:r w:rsidRPr="001C4E12">
        <w:rPr>
          <w:rFonts w:ascii="Times New Roman" w:hAnsi="Times New Roman"/>
          <w:color w:val="000099"/>
          <w:sz w:val="28"/>
          <w:szCs w:val="28"/>
        </w:rPr>
        <w:t>.</w:t>
      </w:r>
    </w:p>
    <w:p w:rsidR="003E730A" w:rsidRPr="001C4E12" w:rsidRDefault="003E730A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Силами крестьянских хозяйств были установлены пластиковые окна,  приобретена необходимая бытовая техника. </w:t>
      </w:r>
    </w:p>
    <w:p w:rsidR="003F16EB" w:rsidRPr="001C4E12" w:rsidRDefault="003F16EB" w:rsidP="007650CE">
      <w:pPr>
        <w:spacing w:after="0"/>
        <w:ind w:firstLine="708"/>
        <w:jc w:val="both"/>
        <w:rPr>
          <w:rFonts w:ascii="Times New Roman" w:hAnsi="Times New Roman"/>
          <w:noProof/>
          <w:color w:val="000099"/>
          <w:sz w:val="28"/>
          <w:szCs w:val="28"/>
          <w:lang w:eastAsia="ru-RU"/>
        </w:rPr>
      </w:pP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453DA4" wp14:editId="175A9DD6">
            <wp:simplePos x="0" y="0"/>
            <wp:positionH relativeFrom="column">
              <wp:posOffset>3136265</wp:posOffset>
            </wp:positionH>
            <wp:positionV relativeFrom="paragraph">
              <wp:posOffset>203835</wp:posOffset>
            </wp:positionV>
            <wp:extent cx="2426335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8" y="21365"/>
                <wp:lineTo x="21368" y="0"/>
                <wp:lineTo x="0" y="0"/>
              </wp:wrapPolygon>
            </wp:wrapTight>
            <wp:docPr id="10" name="Рисунок 26" descr="Описание: C:\Users\Comp\AppData\Local\Temp\Rar$DIa0.401\IMG-201810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C:\Users\Comp\AppData\Local\Temp\Rar$DIa0.401\IMG-20181018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3"/>
                    <a:stretch/>
                  </pic:blipFill>
                  <pic:spPr bwMode="auto">
                    <a:xfrm>
                      <a:off x="0" y="0"/>
                      <a:ext cx="24263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A65EBBE" wp14:editId="03119911">
            <wp:simplePos x="0" y="0"/>
            <wp:positionH relativeFrom="column">
              <wp:posOffset>443865</wp:posOffset>
            </wp:positionH>
            <wp:positionV relativeFrom="paragraph">
              <wp:posOffset>201295</wp:posOffset>
            </wp:positionV>
            <wp:extent cx="2410460" cy="1752600"/>
            <wp:effectExtent l="0" t="0" r="8890" b="0"/>
            <wp:wrapTight wrapText="bothSides">
              <wp:wrapPolygon edited="0">
                <wp:start x="0" y="0"/>
                <wp:lineTo x="0" y="21365"/>
                <wp:lineTo x="21509" y="21365"/>
                <wp:lineTo x="21509" y="0"/>
                <wp:lineTo x="0" y="0"/>
              </wp:wrapPolygon>
            </wp:wrapTight>
            <wp:docPr id="9" name="Рисунок 20" descr="Описание: D:\Users\Comp\Downloads\IMG-20181018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D:\Users\Comp\Downloads\IMG-20181018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8"/>
                    <a:stretch/>
                  </pic:blipFill>
                  <pic:spPr bwMode="auto">
                    <a:xfrm>
                      <a:off x="0" y="0"/>
                      <a:ext cx="24104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215" w:rsidRPr="001C4E12" w:rsidRDefault="00C02215" w:rsidP="007650CE">
      <w:pPr>
        <w:spacing w:after="0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C02215" w:rsidRPr="001C4E12" w:rsidRDefault="003F16EB" w:rsidP="003C4DB7">
      <w:pPr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529C7C3" wp14:editId="3EE17296">
            <wp:simplePos x="0" y="0"/>
            <wp:positionH relativeFrom="column">
              <wp:posOffset>3178810</wp:posOffset>
            </wp:positionH>
            <wp:positionV relativeFrom="paragraph">
              <wp:posOffset>273050</wp:posOffset>
            </wp:positionV>
            <wp:extent cx="2407920" cy="1917065"/>
            <wp:effectExtent l="0" t="0" r="0" b="6985"/>
            <wp:wrapTight wrapText="bothSides">
              <wp:wrapPolygon edited="0">
                <wp:start x="0" y="0"/>
                <wp:lineTo x="0" y="21464"/>
                <wp:lineTo x="21361" y="21464"/>
                <wp:lineTo x="21361" y="0"/>
                <wp:lineTo x="0" y="0"/>
              </wp:wrapPolygon>
            </wp:wrapTight>
            <wp:docPr id="12" name="Рисунок 21" descr="Описание: D:\Users\Comp\Downloads\IMG-20181018-WA00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D:\Users\Comp\Downloads\IMG-20181018-WA0052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4E12">
        <w:rPr>
          <w:rFonts w:ascii="Times New Roman" w:hAnsi="Times New Roman"/>
          <w:i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9F5C0CD" wp14:editId="13F27049">
            <wp:simplePos x="0" y="0"/>
            <wp:positionH relativeFrom="column">
              <wp:posOffset>443865</wp:posOffset>
            </wp:positionH>
            <wp:positionV relativeFrom="paragraph">
              <wp:posOffset>302260</wp:posOffset>
            </wp:positionV>
            <wp:extent cx="2268855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01" y="21418"/>
                <wp:lineTo x="21401" y="0"/>
                <wp:lineTo x="0" y="0"/>
              </wp:wrapPolygon>
            </wp:wrapTight>
            <wp:docPr id="11" name="Рисунок 25" descr="Описание: D:\Users\Comp\Downloads\IMG-20181018-WA00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D:\Users\Comp\Downloads\IMG-20181018-WA0040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8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DB7" w:rsidRPr="001C4E12">
        <w:rPr>
          <w:rFonts w:ascii="Times New Roman" w:hAnsi="Times New Roman"/>
          <w:i/>
          <w:color w:val="000099"/>
          <w:sz w:val="24"/>
          <w:szCs w:val="24"/>
        </w:rPr>
        <w:t xml:space="preserve">Семья </w:t>
      </w:r>
      <w:proofErr w:type="spellStart"/>
      <w:r w:rsidR="003C4DB7" w:rsidRPr="001C4E12">
        <w:rPr>
          <w:rFonts w:ascii="Times New Roman" w:hAnsi="Times New Roman"/>
          <w:i/>
          <w:color w:val="000099"/>
          <w:sz w:val="24"/>
          <w:szCs w:val="24"/>
        </w:rPr>
        <w:t>Сариевых</w:t>
      </w:r>
      <w:proofErr w:type="spellEnd"/>
      <w:r w:rsidR="003C4DB7" w:rsidRPr="001C4E12">
        <w:rPr>
          <w:rFonts w:ascii="Times New Roman" w:hAnsi="Times New Roman"/>
          <w:i/>
          <w:color w:val="000099"/>
          <w:sz w:val="24"/>
          <w:szCs w:val="24"/>
        </w:rPr>
        <w:t xml:space="preserve"> в новом доме</w:t>
      </w:r>
    </w:p>
    <w:p w:rsidR="00847D63" w:rsidRPr="001C4E12" w:rsidRDefault="00044771" w:rsidP="00D9139A">
      <w:pPr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</w:p>
    <w:p w:rsidR="003F16EB" w:rsidRPr="001C4E12" w:rsidRDefault="003F16EB" w:rsidP="004A6EAD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3F16EB" w:rsidRPr="001C4E12" w:rsidRDefault="003F16EB" w:rsidP="004A6EAD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3F16EB" w:rsidRPr="001C4E12" w:rsidRDefault="003F16EB" w:rsidP="004A6EAD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3F16EB" w:rsidRPr="001C4E12" w:rsidRDefault="003F16EB" w:rsidP="004A6EAD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3F16EB" w:rsidRPr="001C4E12" w:rsidRDefault="003F16EB" w:rsidP="004A6EAD">
      <w:pPr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847D63" w:rsidRPr="001C4E12" w:rsidRDefault="00005549" w:rsidP="004A6EAD">
      <w:pPr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color w:val="000099"/>
          <w:sz w:val="24"/>
          <w:szCs w:val="24"/>
        </w:rPr>
        <w:t>По программе “</w:t>
      </w:r>
      <w:r w:rsidR="00C02215" w:rsidRPr="001C4E12">
        <w:rPr>
          <w:rFonts w:ascii="Times New Roman" w:hAnsi="Times New Roman"/>
          <w:i/>
          <w:color w:val="000099"/>
          <w:sz w:val="24"/>
          <w:szCs w:val="24"/>
        </w:rPr>
        <w:t>С дипломом в село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>”</w:t>
      </w:r>
      <w:r w:rsidR="00C02215" w:rsidRPr="001C4E12">
        <w:rPr>
          <w:rFonts w:ascii="Times New Roman" w:hAnsi="Times New Roman"/>
          <w:i/>
          <w:color w:val="000099"/>
          <w:sz w:val="24"/>
          <w:szCs w:val="24"/>
        </w:rPr>
        <w:t xml:space="preserve"> получ</w:t>
      </w:r>
      <w:r w:rsidR="00B23E69" w:rsidRPr="001C4E12">
        <w:rPr>
          <w:rFonts w:ascii="Times New Roman" w:hAnsi="Times New Roman"/>
          <w:i/>
          <w:color w:val="000099"/>
          <w:sz w:val="24"/>
          <w:szCs w:val="24"/>
        </w:rPr>
        <w:t xml:space="preserve">ила </w:t>
      </w:r>
      <w:r w:rsidR="00995375" w:rsidRPr="001C4E12">
        <w:rPr>
          <w:rFonts w:ascii="Times New Roman" w:hAnsi="Times New Roman"/>
          <w:i/>
          <w:color w:val="000099"/>
          <w:sz w:val="24"/>
          <w:szCs w:val="24"/>
        </w:rPr>
        <w:t>жилье</w:t>
      </w:r>
      <w:r w:rsidR="00B23E69" w:rsidRPr="001C4E12">
        <w:rPr>
          <w:rFonts w:ascii="Times New Roman" w:hAnsi="Times New Roman"/>
          <w:i/>
          <w:color w:val="000099"/>
          <w:sz w:val="24"/>
          <w:szCs w:val="24"/>
        </w:rPr>
        <w:t xml:space="preserve"> Касымбаева </w:t>
      </w:r>
      <w:proofErr w:type="spellStart"/>
      <w:r w:rsidR="00B23E69" w:rsidRPr="001C4E12">
        <w:rPr>
          <w:rFonts w:ascii="Times New Roman" w:hAnsi="Times New Roman"/>
          <w:i/>
          <w:color w:val="000099"/>
          <w:sz w:val="24"/>
          <w:szCs w:val="24"/>
        </w:rPr>
        <w:t>Сапаргуль</w:t>
      </w:r>
      <w:proofErr w:type="spellEnd"/>
    </w:p>
    <w:p w:rsidR="009F29D1" w:rsidRPr="001C4E12" w:rsidRDefault="009F29D1" w:rsidP="00A714F1">
      <w:pPr>
        <w:pStyle w:val="a9"/>
        <w:spacing w:before="0" w:beforeAutospacing="0" w:after="0" w:afterAutospacing="0"/>
        <w:ind w:firstLine="709"/>
        <w:jc w:val="both"/>
        <w:rPr>
          <w:color w:val="000099"/>
          <w:sz w:val="28"/>
          <w:szCs w:val="28"/>
        </w:rPr>
      </w:pPr>
      <w:r w:rsidRPr="001C4E12">
        <w:rPr>
          <w:color w:val="000099"/>
          <w:sz w:val="28"/>
          <w:szCs w:val="28"/>
        </w:rPr>
        <w:t xml:space="preserve">Крестьянские хозяйства совместно с акиматом села оказывают немалую спонсорскую помощь школе: бесплатное предоставление транспорта для выезда на городские и областные мероприятия; </w:t>
      </w:r>
      <w:r w:rsidRPr="001C4E12">
        <w:rPr>
          <w:color w:val="000099"/>
          <w:sz w:val="28"/>
          <w:szCs w:val="28"/>
        </w:rPr>
        <w:lastRenderedPageBreak/>
        <w:t xml:space="preserve">предоставление продуктов сельхозпроизводства школьной столовой по себестоимости. </w:t>
      </w:r>
    </w:p>
    <w:p w:rsidR="009F29D1" w:rsidRPr="001C4E12" w:rsidRDefault="009F29D1" w:rsidP="00A714F1">
      <w:pPr>
        <w:pStyle w:val="a9"/>
        <w:spacing w:before="0" w:beforeAutospacing="0" w:after="0" w:afterAutospacing="0"/>
        <w:ind w:firstLine="709"/>
        <w:jc w:val="both"/>
        <w:rPr>
          <w:color w:val="000099"/>
          <w:sz w:val="28"/>
          <w:szCs w:val="28"/>
        </w:rPr>
      </w:pPr>
      <w:r w:rsidRPr="001C4E12">
        <w:rPr>
          <w:color w:val="000099"/>
          <w:sz w:val="28"/>
          <w:szCs w:val="28"/>
        </w:rPr>
        <w:t>За последние три года школе было выделено 4,5 тонны картофеля, 1,5 тонны моркови, 1,5 тонны свеклы, 1,5 тонны капусты. За счет выделения овощей обеды в школе для работников коллектива и учащихся удешевлены. Бесплатным питанием охвачены все дети из малообеспеченных семей, сироты и опекаемые. Работники школы имеют возможность по льготным ценам приобретать овощи.</w:t>
      </w:r>
      <w:r w:rsidR="00995375" w:rsidRPr="001C4E12">
        <w:rPr>
          <w:color w:val="000099"/>
          <w:sz w:val="28"/>
          <w:szCs w:val="28"/>
        </w:rPr>
        <w:t xml:space="preserve"> </w:t>
      </w:r>
      <w:r w:rsidRPr="001C4E12">
        <w:rPr>
          <w:color w:val="000099"/>
          <w:sz w:val="28"/>
          <w:szCs w:val="28"/>
        </w:rPr>
        <w:t>Также организована работа лагерей труда и отдыха. Так, например,</w:t>
      </w:r>
      <w:r w:rsidR="00590448" w:rsidRPr="001C4E12">
        <w:rPr>
          <w:color w:val="000099"/>
          <w:sz w:val="28"/>
          <w:szCs w:val="28"/>
        </w:rPr>
        <w:t xml:space="preserve"> за каждым классом</w:t>
      </w:r>
      <w:r w:rsidRPr="001C4E12">
        <w:rPr>
          <w:color w:val="000099"/>
          <w:sz w:val="28"/>
          <w:szCs w:val="28"/>
        </w:rPr>
        <w:t xml:space="preserve"> закреплен подшефный, который совместно с классны</w:t>
      </w:r>
      <w:r w:rsidR="00D5345B" w:rsidRPr="001C4E12">
        <w:rPr>
          <w:color w:val="000099"/>
          <w:sz w:val="28"/>
          <w:szCs w:val="28"/>
        </w:rPr>
        <w:t>ми руководителями организ</w:t>
      </w:r>
      <w:r w:rsidR="00A341C4" w:rsidRPr="001C4E12">
        <w:rPr>
          <w:color w:val="000099"/>
          <w:sz w:val="28"/>
          <w:szCs w:val="28"/>
        </w:rPr>
        <w:t>ует</w:t>
      </w:r>
      <w:r w:rsidRPr="001C4E12">
        <w:rPr>
          <w:color w:val="000099"/>
          <w:sz w:val="28"/>
          <w:szCs w:val="28"/>
        </w:rPr>
        <w:t xml:space="preserve"> работу на полях, за которую ребятам выплачивается заработная плата. Так организована трудовая деятельность учащихся, которая направлена</w:t>
      </w:r>
      <w:r w:rsidRPr="001C4E12">
        <w:rPr>
          <w:color w:val="000099"/>
        </w:rPr>
        <w:t xml:space="preserve"> </w:t>
      </w:r>
      <w:r w:rsidRPr="001C4E12">
        <w:rPr>
          <w:color w:val="000099"/>
          <w:sz w:val="28"/>
          <w:szCs w:val="28"/>
        </w:rPr>
        <w:t>на приобретение детьми практических трудовых навыков, вовлечение в общественно полезную деятельность, создание условий для профессиональног</w:t>
      </w:r>
      <w:r w:rsidR="00590448" w:rsidRPr="001C4E12">
        <w:rPr>
          <w:color w:val="000099"/>
          <w:sz w:val="28"/>
          <w:szCs w:val="28"/>
        </w:rPr>
        <w:t>о самоопределения.</w:t>
      </w:r>
    </w:p>
    <w:p w:rsidR="009F29D1" w:rsidRPr="001C4E12" w:rsidRDefault="00D5345B" w:rsidP="00A714F1">
      <w:pPr>
        <w:pStyle w:val="a9"/>
        <w:spacing w:before="0" w:beforeAutospacing="0" w:after="0" w:afterAutospacing="0"/>
        <w:ind w:firstLine="709"/>
        <w:jc w:val="both"/>
        <w:rPr>
          <w:color w:val="000099"/>
          <w:sz w:val="28"/>
          <w:szCs w:val="28"/>
        </w:rPr>
      </w:pPr>
      <w:r w:rsidRPr="001C4E12">
        <w:rPr>
          <w:color w:val="000099"/>
          <w:sz w:val="28"/>
          <w:szCs w:val="28"/>
        </w:rPr>
        <w:t>Школьникам</w:t>
      </w:r>
      <w:r w:rsidR="009F29D1" w:rsidRPr="001C4E12">
        <w:rPr>
          <w:color w:val="000099"/>
          <w:sz w:val="28"/>
          <w:szCs w:val="28"/>
        </w:rPr>
        <w:t xml:space="preserve"> предоставляется возможность заработать вместе с родителями. Это отличная помощь в подготовке</w:t>
      </w:r>
      <w:r w:rsidR="00995375" w:rsidRPr="001C4E12">
        <w:rPr>
          <w:color w:val="000099"/>
          <w:sz w:val="28"/>
          <w:szCs w:val="28"/>
        </w:rPr>
        <w:t xml:space="preserve"> их </w:t>
      </w:r>
      <w:r w:rsidR="009F29D1" w:rsidRPr="001C4E12">
        <w:rPr>
          <w:color w:val="000099"/>
          <w:sz w:val="28"/>
          <w:szCs w:val="28"/>
        </w:rPr>
        <w:t xml:space="preserve"> к школе. В конце убор</w:t>
      </w:r>
      <w:r w:rsidR="00995375" w:rsidRPr="001C4E12">
        <w:rPr>
          <w:color w:val="000099"/>
          <w:sz w:val="28"/>
          <w:szCs w:val="28"/>
        </w:rPr>
        <w:t>очного сезона</w:t>
      </w:r>
      <w:r w:rsidR="009F29D1" w:rsidRPr="001C4E12">
        <w:rPr>
          <w:color w:val="000099"/>
          <w:sz w:val="28"/>
          <w:szCs w:val="28"/>
        </w:rPr>
        <w:t xml:space="preserve"> каждый ученик получает премию</w:t>
      </w:r>
      <w:r w:rsidR="00995375" w:rsidRPr="001C4E12">
        <w:rPr>
          <w:color w:val="000099"/>
          <w:sz w:val="28"/>
          <w:szCs w:val="28"/>
        </w:rPr>
        <w:t xml:space="preserve"> </w:t>
      </w:r>
      <w:r w:rsidR="009F29D1" w:rsidRPr="001C4E12">
        <w:rPr>
          <w:color w:val="000099"/>
          <w:sz w:val="28"/>
          <w:szCs w:val="28"/>
        </w:rPr>
        <w:t xml:space="preserve"> до 30% от заработанных денег.</w:t>
      </w:r>
    </w:p>
    <w:p w:rsidR="00590448" w:rsidRPr="001C4E12" w:rsidRDefault="00590448" w:rsidP="00A714F1">
      <w:pPr>
        <w:pStyle w:val="a9"/>
        <w:spacing w:before="0" w:beforeAutospacing="0" w:after="0" w:afterAutospacing="0"/>
        <w:ind w:firstLine="709"/>
        <w:jc w:val="both"/>
        <w:rPr>
          <w:color w:val="000099"/>
          <w:sz w:val="28"/>
          <w:szCs w:val="28"/>
        </w:rPr>
      </w:pPr>
    </w:p>
    <w:p w:rsidR="009F29D1" w:rsidRPr="001C4E12" w:rsidRDefault="004A6EAD" w:rsidP="007B5FD3">
      <w:pPr>
        <w:jc w:val="center"/>
        <w:rPr>
          <w:rFonts w:ascii="Times New Roman" w:eastAsia="Times New Roman" w:hAnsi="Times New Roman"/>
          <w:snapToGrid w:val="0"/>
          <w:color w:val="000099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56CA6501" wp14:editId="2D91B1F4">
            <wp:extent cx="5459506" cy="2216166"/>
            <wp:effectExtent l="0" t="0" r="8255" b="0"/>
            <wp:docPr id="113" name="Рисунок 13" descr="Описание: D:\Users\Comp\Desktop\IMG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D:\Users\Comp\Desktop\IMG_09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7883" r="5209" b="11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197" cy="221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9D1" w:rsidRPr="001C4E12" w:rsidRDefault="001C4E12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964A845" wp14:editId="3598359C">
            <wp:simplePos x="0" y="0"/>
            <wp:positionH relativeFrom="column">
              <wp:posOffset>3177540</wp:posOffset>
            </wp:positionH>
            <wp:positionV relativeFrom="paragraph">
              <wp:posOffset>744220</wp:posOffset>
            </wp:positionV>
            <wp:extent cx="2590800" cy="1805305"/>
            <wp:effectExtent l="19050" t="19050" r="19050" b="23495"/>
            <wp:wrapSquare wrapText="bothSides"/>
            <wp:docPr id="16" name="Рисунок 16" descr="C:\Users\Админ\Pictures\доро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дорога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5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9D1" w:rsidRPr="001C4E12">
        <w:rPr>
          <w:rFonts w:ascii="Times New Roman" w:hAnsi="Times New Roman"/>
          <w:color w:val="000099"/>
          <w:sz w:val="28"/>
          <w:szCs w:val="28"/>
        </w:rPr>
        <w:t>Каждый день с этих полей вывозится 150 тонн картофеля. Крестьянские хозяйства обеспечивают своей продукцией не только нашу область, но и весь Казахстан:  Караганда, Шымкент и Астана и другие крупные города.</w:t>
      </w:r>
    </w:p>
    <w:p w:rsidR="007B5FD3" w:rsidRPr="001C4E12" w:rsidRDefault="007B5FD3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1C4E12" w:rsidRPr="001C4E12" w:rsidRDefault="002A05EE" w:rsidP="001C4E12">
      <w:pPr>
        <w:pStyle w:val="aa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Главы крестьянских хозяйств </w:t>
      </w:r>
    </w:p>
    <w:p w:rsidR="001C4E12" w:rsidRPr="001C4E12" w:rsidRDefault="002A05EE" w:rsidP="001C4E12">
      <w:pPr>
        <w:pStyle w:val="aa"/>
        <w:jc w:val="center"/>
        <w:rPr>
          <w:rFonts w:ascii="Times New Roman" w:hAnsi="Times New Roman"/>
          <w:i/>
          <w:color w:val="000099"/>
          <w:sz w:val="24"/>
          <w:szCs w:val="24"/>
        </w:rPr>
      </w:pPr>
      <w:proofErr w:type="gramStart"/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и акимат села - активные участники в ежегодных </w:t>
      </w:r>
      <w:r w:rsidR="00590448" w:rsidRPr="001C4E12">
        <w:rPr>
          <w:rFonts w:ascii="Times New Roman" w:hAnsi="Times New Roman"/>
          <w:i/>
          <w:color w:val="000099"/>
          <w:sz w:val="24"/>
          <w:szCs w:val="24"/>
        </w:rPr>
        <w:t>акций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 “Дорога в школу”, </w:t>
      </w:r>
      <w:proofErr w:type="gramEnd"/>
    </w:p>
    <w:p w:rsidR="002A05EE" w:rsidRPr="001C4E12" w:rsidRDefault="002A05EE" w:rsidP="001C4E12">
      <w:pPr>
        <w:pStyle w:val="aa"/>
        <w:jc w:val="center"/>
        <w:rPr>
          <w:rFonts w:ascii="Times New Roman" w:hAnsi="Times New Roman"/>
          <w:i/>
          <w:color w:val="000099"/>
          <w:sz w:val="24"/>
          <w:szCs w:val="24"/>
        </w:rPr>
      </w:pPr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“45 добрых дел”.  </w:t>
      </w:r>
      <w:r w:rsidR="00590448" w:rsidRPr="001C4E12">
        <w:rPr>
          <w:rFonts w:ascii="Times New Roman" w:hAnsi="Times New Roman"/>
          <w:i/>
          <w:color w:val="000099"/>
          <w:sz w:val="24"/>
          <w:szCs w:val="24"/>
        </w:rPr>
        <w:t>Ими п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>риобретают</w:t>
      </w:r>
      <w:r w:rsidR="00590448" w:rsidRPr="001C4E12">
        <w:rPr>
          <w:rFonts w:ascii="Times New Roman" w:hAnsi="Times New Roman"/>
          <w:i/>
          <w:color w:val="000099"/>
          <w:sz w:val="24"/>
          <w:szCs w:val="24"/>
        </w:rPr>
        <w:t>ся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 xml:space="preserve"> канцелярские товары</w:t>
      </w:r>
      <w:r w:rsidR="00590448" w:rsidRPr="001C4E12">
        <w:rPr>
          <w:rFonts w:ascii="Times New Roman" w:hAnsi="Times New Roman"/>
          <w:i/>
          <w:color w:val="000099"/>
          <w:sz w:val="24"/>
          <w:szCs w:val="24"/>
        </w:rPr>
        <w:t>, одежда</w:t>
      </w:r>
      <w:r w:rsidRPr="001C4E12">
        <w:rPr>
          <w:rFonts w:ascii="Times New Roman" w:hAnsi="Times New Roman"/>
          <w:i/>
          <w:color w:val="000099"/>
          <w:sz w:val="24"/>
          <w:szCs w:val="24"/>
        </w:rPr>
        <w:t>, обувь</w:t>
      </w:r>
      <w:r w:rsidR="001C4E12" w:rsidRPr="001C4E12">
        <w:rPr>
          <w:rFonts w:ascii="Times New Roman" w:hAnsi="Times New Roman"/>
          <w:i/>
          <w:color w:val="000099"/>
          <w:sz w:val="24"/>
          <w:szCs w:val="24"/>
        </w:rPr>
        <w:t xml:space="preserve"> для детей из социально-уязвимых семей</w:t>
      </w:r>
    </w:p>
    <w:p w:rsidR="00415D4A" w:rsidRPr="001C4E12" w:rsidRDefault="00415D4A" w:rsidP="001C4E12">
      <w:pPr>
        <w:pStyle w:val="aa"/>
        <w:jc w:val="center"/>
        <w:rPr>
          <w:rFonts w:ascii="Times New Roman" w:hAnsi="Times New Roman"/>
          <w:color w:val="000099"/>
          <w:sz w:val="24"/>
          <w:szCs w:val="24"/>
        </w:rPr>
      </w:pPr>
    </w:p>
    <w:p w:rsidR="00415D4A" w:rsidRPr="001C4E12" w:rsidRDefault="00415D4A" w:rsidP="00415D4A">
      <w:pPr>
        <w:pStyle w:val="aa"/>
        <w:ind w:firstLine="708"/>
        <w:jc w:val="center"/>
        <w:rPr>
          <w:rFonts w:ascii="Times New Roman" w:hAnsi="Times New Roman"/>
          <w:color w:val="000099"/>
          <w:szCs w:val="24"/>
        </w:rPr>
      </w:pPr>
    </w:p>
    <w:p w:rsidR="00415D4A" w:rsidRPr="001C4E12" w:rsidRDefault="00415D4A" w:rsidP="00415D4A">
      <w:pPr>
        <w:spacing w:after="0" w:line="240" w:lineRule="auto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6170B1" w:rsidRPr="001C4E12" w:rsidRDefault="006170B1" w:rsidP="006170B1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</w:p>
    <w:p w:rsidR="009F29D1" w:rsidRPr="001C4E12" w:rsidRDefault="009F29D1" w:rsidP="006170B1">
      <w:pPr>
        <w:spacing w:after="0" w:line="240" w:lineRule="auto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Общественная жизнь 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 xml:space="preserve">педагогического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коллектива насыщена различными мероприятиями по укреплению корпоративного духа, морально-психологического </w:t>
      </w:r>
      <w:r w:rsidR="006170B1" w:rsidRPr="001C4E12">
        <w:rPr>
          <w:rFonts w:ascii="Times New Roman" w:hAnsi="Times New Roman"/>
          <w:color w:val="000099"/>
          <w:sz w:val="28"/>
          <w:szCs w:val="28"/>
        </w:rPr>
        <w:t>климата</w:t>
      </w:r>
      <w:r w:rsidRPr="001C4E12">
        <w:rPr>
          <w:rFonts w:ascii="Times New Roman" w:hAnsi="Times New Roman"/>
          <w:color w:val="000099"/>
          <w:sz w:val="28"/>
          <w:szCs w:val="28"/>
        </w:rPr>
        <w:t>, сплоченности. Социум, в котором мы живем, многонационален  и поэтому требует толерантно</w:t>
      </w:r>
      <w:r w:rsidR="006170B1" w:rsidRPr="001C4E12">
        <w:rPr>
          <w:rFonts w:ascii="Times New Roman" w:hAnsi="Times New Roman"/>
          <w:color w:val="000099"/>
          <w:sz w:val="28"/>
          <w:szCs w:val="28"/>
        </w:rPr>
        <w:t>сти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в межэтнических отношениях. Социальная программа отражает всю многонациональную палитру взаимоотношений и приводит к эффективному сотрудничеству всех социальных институтов современного села. Стало традицией совместно проводить мероприятия, посвященные всем значимым праздникам нашей страны.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1C4E12" w:rsidRPr="001C4E12" w:rsidTr="00A341C4">
        <w:trPr>
          <w:trHeight w:val="3256"/>
        </w:trPr>
        <w:tc>
          <w:tcPr>
            <w:tcW w:w="9570" w:type="dxa"/>
          </w:tcPr>
          <w:p w:rsidR="007B5FD3" w:rsidRPr="001C4E12" w:rsidRDefault="00226CDE" w:rsidP="00226CDE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10"/>
                <w:szCs w:val="10"/>
              </w:rPr>
            </w:pPr>
            <w:r w:rsidRPr="001C4E12">
              <w:rPr>
                <w:noProof/>
                <w:color w:val="000099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2B4D73A5" wp14:editId="555A4FD7">
                  <wp:simplePos x="0" y="0"/>
                  <wp:positionH relativeFrom="column">
                    <wp:posOffset>389255</wp:posOffset>
                  </wp:positionH>
                  <wp:positionV relativeFrom="paragraph">
                    <wp:posOffset>2021840</wp:posOffset>
                  </wp:positionV>
                  <wp:extent cx="2545715" cy="1626870"/>
                  <wp:effectExtent l="19050" t="19050" r="26035" b="11430"/>
                  <wp:wrapSquare wrapText="bothSides"/>
                  <wp:docPr id="25" name="Рисунок 25" descr="C:\Users\Админ\AppData\Local\Microsoft\Windows\Temporary Internet Files\Content.Word\лт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\AppData\Local\Microsoft\Windows\Temporary Internet Files\Content.Word\лт 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04B5CF37" wp14:editId="4DDB17DE">
                  <wp:simplePos x="0" y="0"/>
                  <wp:positionH relativeFrom="column">
                    <wp:posOffset>3306445</wp:posOffset>
                  </wp:positionH>
                  <wp:positionV relativeFrom="paragraph">
                    <wp:posOffset>2021840</wp:posOffset>
                  </wp:positionV>
                  <wp:extent cx="2488565" cy="1604645"/>
                  <wp:effectExtent l="19050" t="19050" r="26035" b="14605"/>
                  <wp:wrapSquare wrapText="bothSides"/>
                  <wp:docPr id="26" name="Рисунок 26" descr="C:\Users\Админ\Pictures\чапсм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\Pictures\чапсм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604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День единства народа Казахстана</w:t>
            </w: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t xml:space="preserve"> </w:t>
            </w: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692F83E6" wp14:editId="5EE4101B">
                  <wp:simplePos x="0" y="0"/>
                  <wp:positionH relativeFrom="column">
                    <wp:posOffset>3335655</wp:posOffset>
                  </wp:positionH>
                  <wp:positionV relativeFrom="paragraph">
                    <wp:posOffset>78740</wp:posOffset>
                  </wp:positionV>
                  <wp:extent cx="2459990" cy="1694180"/>
                  <wp:effectExtent l="0" t="0" r="0" b="1270"/>
                  <wp:wrapSquare wrapText="bothSides"/>
                  <wp:docPr id="126" name="Рисунок 23" descr="Описание: D:\Users\Comp\Downloads\DSCF1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D:\Users\Comp\Downloads\DSCF10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04"/>
                          <a:stretch/>
                        </pic:blipFill>
                        <pic:spPr bwMode="auto">
                          <a:xfrm>
                            <a:off x="0" y="0"/>
                            <a:ext cx="2459990" cy="16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E12">
              <w:rPr>
                <w:rFonts w:ascii="Times New Roman" w:hAnsi="Times New Roman"/>
                <w:noProof/>
                <w:color w:val="000099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E4AB7D1" wp14:editId="437ACF3A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78740</wp:posOffset>
                  </wp:positionV>
                  <wp:extent cx="2563495" cy="1699260"/>
                  <wp:effectExtent l="19050" t="19050" r="27305" b="15240"/>
                  <wp:wrapTopAndBottom/>
                  <wp:docPr id="13" name="Рисунок 2" descr="Описание: D:\Users\Comp\Desktop\SDC1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Users\Comp\Desktop\SDC121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60"/>
                          <a:stretch/>
                        </pic:blipFill>
                        <pic:spPr bwMode="auto">
                          <a:xfrm>
                            <a:off x="0" y="0"/>
                            <a:ext cx="2563495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4E12" w:rsidRPr="001C4E12" w:rsidTr="00A341C4">
        <w:trPr>
          <w:trHeight w:val="371"/>
        </w:trPr>
        <w:tc>
          <w:tcPr>
            <w:tcW w:w="9570" w:type="dxa"/>
          </w:tcPr>
          <w:p w:rsidR="00226CDE" w:rsidRPr="001C4E12" w:rsidRDefault="00226CDE" w:rsidP="006170B1">
            <w:pPr>
              <w:spacing w:after="0" w:line="240" w:lineRule="auto"/>
              <w:jc w:val="both"/>
              <w:rPr>
                <w:rFonts w:ascii="Times New Roman" w:hAnsi="Times New Roman"/>
                <w:color w:val="000099"/>
                <w:sz w:val="10"/>
                <w:szCs w:val="10"/>
              </w:rPr>
            </w:pPr>
          </w:p>
          <w:p w:rsidR="00226CDE" w:rsidRPr="001C4E12" w:rsidRDefault="00226CDE" w:rsidP="00226CDE">
            <w:pPr>
              <w:spacing w:after="0" w:line="240" w:lineRule="auto"/>
              <w:jc w:val="center"/>
              <w:rPr>
                <w:rFonts w:ascii="Times New Roman" w:hAnsi="Times New Roman"/>
                <w:color w:val="000099"/>
                <w:sz w:val="10"/>
                <w:szCs w:val="10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Празднование Наурыз</w:t>
            </w:r>
          </w:p>
        </w:tc>
      </w:tr>
    </w:tbl>
    <w:p w:rsidR="00226CDE" w:rsidRPr="001C4E12" w:rsidRDefault="00226CDE" w:rsidP="006170B1">
      <w:pPr>
        <w:spacing w:after="0" w:line="240" w:lineRule="auto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860"/>
      </w:tblGrid>
      <w:tr w:rsidR="001C4E12" w:rsidRPr="001C4E12" w:rsidTr="00A341C4">
        <w:tc>
          <w:tcPr>
            <w:tcW w:w="4710" w:type="dxa"/>
          </w:tcPr>
          <w:p w:rsidR="00A341C4" w:rsidRPr="001C4E12" w:rsidRDefault="00A341C4" w:rsidP="00A341C4">
            <w:pPr>
              <w:spacing w:after="0" w:line="240" w:lineRule="auto"/>
              <w:jc w:val="center"/>
              <w:rPr>
                <w:rFonts w:ascii="Times New Roman" w:hAnsi="Times New Roman"/>
                <w:i/>
                <w:noProof/>
                <w:color w:val="000099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C4E12">
              <w:rPr>
                <w:rFonts w:ascii="Times New Roman" w:hAnsi="Times New Roman"/>
                <w:i/>
                <w:noProof/>
                <w:color w:val="000099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96CB91D" wp14:editId="3B066D98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62865</wp:posOffset>
                  </wp:positionV>
                  <wp:extent cx="2557145" cy="1868170"/>
                  <wp:effectExtent l="19050" t="19050" r="14605" b="17780"/>
                  <wp:wrapSquare wrapText="bothSides"/>
                  <wp:docPr id="27" name="Рисунок 27" descr="C:\Users\Админ\Pictures\213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\Pictures\213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Празднование Дня Независимости Казахстана совместно с главами крестьянских хозяйств</w:t>
            </w:r>
          </w:p>
        </w:tc>
        <w:tc>
          <w:tcPr>
            <w:tcW w:w="4860" w:type="dxa"/>
          </w:tcPr>
          <w:p w:rsidR="00A341C4" w:rsidRPr="001C4E12" w:rsidRDefault="00A341C4" w:rsidP="00A341C4">
            <w:pPr>
              <w:pStyle w:val="aa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1C4E12">
              <w:rPr>
                <w:rFonts w:ascii="Times New Roman" w:hAnsi="Times New Roman"/>
                <w:i/>
                <w:noProof/>
                <w:color w:val="000099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00A734D1" wp14:editId="29A1EC2D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64770</wp:posOffset>
                  </wp:positionV>
                  <wp:extent cx="2626360" cy="1852295"/>
                  <wp:effectExtent l="19050" t="19050" r="21590" b="14605"/>
                  <wp:wrapTight wrapText="bothSides">
                    <wp:wrapPolygon edited="0">
                      <wp:start x="-157" y="-222"/>
                      <wp:lineTo x="-157" y="21548"/>
                      <wp:lineTo x="21621" y="21548"/>
                      <wp:lineTo x="21621" y="-222"/>
                      <wp:lineTo x="-157" y="-222"/>
                    </wp:wrapPolygon>
                  </wp:wrapTight>
                  <wp:docPr id="28" name="Рисунок 27" descr="Описание: D:\Users\Comp\Downloads\IMG-20181018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D:\Users\Comp\Downloads\IMG-20181018-WA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01" b="11610"/>
                          <a:stretch/>
                        </pic:blipFill>
                        <pic:spPr bwMode="auto">
                          <a:xfrm>
                            <a:off x="0" y="0"/>
                            <a:ext cx="262636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Н</w:t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аграждение учителей грамотами </w:t>
            </w:r>
          </w:p>
          <w:p w:rsidR="00A341C4" w:rsidRPr="001C4E12" w:rsidRDefault="00A341C4" w:rsidP="00A341C4">
            <w:pPr>
              <w:pStyle w:val="aa"/>
              <w:jc w:val="center"/>
              <w:rPr>
                <w:rFonts w:ascii="Times New Roman" w:hAnsi="Times New Roman"/>
                <w:i/>
                <w:color w:val="000099"/>
                <w:sz w:val="24"/>
                <w:szCs w:val="24"/>
              </w:rPr>
            </w:pP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и </w:t>
            </w:r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благодарственными письмами</w:t>
            </w:r>
          </w:p>
          <w:p w:rsidR="00A341C4" w:rsidRPr="001C4E12" w:rsidRDefault="00A341C4" w:rsidP="00A341C4">
            <w:pPr>
              <w:pStyle w:val="aa"/>
              <w:jc w:val="center"/>
              <w:rPr>
                <w:rFonts w:ascii="Times New Roman" w:hAnsi="Times New Roman"/>
                <w:i/>
                <w:noProof/>
                <w:color w:val="000099"/>
                <w:sz w:val="24"/>
                <w:szCs w:val="24"/>
                <w:lang w:eastAsia="ru-RU"/>
              </w:rPr>
            </w:pPr>
            <w:proofErr w:type="spellStart"/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>акима</w:t>
            </w:r>
            <w:proofErr w:type="spellEnd"/>
            <w:r w:rsidRPr="001C4E12">
              <w:rPr>
                <w:rFonts w:ascii="Times New Roman" w:hAnsi="Times New Roman"/>
                <w:i/>
                <w:color w:val="000099"/>
                <w:sz w:val="24"/>
                <w:szCs w:val="24"/>
              </w:rPr>
              <w:t xml:space="preserve"> села  ко Дню Конституции</w:t>
            </w:r>
          </w:p>
        </w:tc>
      </w:tr>
    </w:tbl>
    <w:p w:rsidR="007B5FD3" w:rsidRPr="001C4E12" w:rsidRDefault="007B5FD3" w:rsidP="006170B1">
      <w:pPr>
        <w:spacing w:after="0" w:line="240" w:lineRule="auto"/>
        <w:ind w:firstLine="708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061A10" w:rsidRPr="001C4E12" w:rsidRDefault="008D76E5" w:rsidP="00336034">
      <w:pPr>
        <w:spacing w:line="240" w:lineRule="auto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lastRenderedPageBreak/>
        <w:t>Активная деятельность администрации</w:t>
      </w:r>
      <w:r w:rsidR="00F00F47" w:rsidRPr="001C4E12">
        <w:rPr>
          <w:rFonts w:ascii="Times New Roman" w:hAnsi="Times New Roman"/>
          <w:color w:val="000099"/>
          <w:sz w:val="28"/>
          <w:szCs w:val="28"/>
        </w:rPr>
        <w:t xml:space="preserve"> школы и профсоюзного комитета по развитию социального партнерства отмечена почетной грамотой ОО «Павлодарская областная организация Казахстанского отраслевого профсоюза работников образования и науки», грамотой председателя городского Совета ветеранов, благодарственными письмами </w:t>
      </w:r>
      <w:proofErr w:type="spellStart"/>
      <w:r w:rsidR="00005549" w:rsidRPr="001C4E12">
        <w:rPr>
          <w:rFonts w:ascii="Times New Roman" w:hAnsi="Times New Roman"/>
          <w:color w:val="000099"/>
          <w:sz w:val="28"/>
          <w:szCs w:val="28"/>
        </w:rPr>
        <w:t>а</w:t>
      </w:r>
      <w:r w:rsidR="00F00F47" w:rsidRPr="001C4E12">
        <w:rPr>
          <w:rFonts w:ascii="Times New Roman" w:hAnsi="Times New Roman"/>
          <w:color w:val="000099"/>
          <w:sz w:val="28"/>
          <w:szCs w:val="28"/>
        </w:rPr>
        <w:t>кима</w:t>
      </w:r>
      <w:proofErr w:type="spellEnd"/>
      <w:r w:rsidR="00F00F47" w:rsidRPr="001C4E12">
        <w:rPr>
          <w:rFonts w:ascii="Times New Roman" w:hAnsi="Times New Roman"/>
          <w:color w:val="000099"/>
          <w:sz w:val="28"/>
          <w:szCs w:val="28"/>
        </w:rPr>
        <w:t xml:space="preserve"> Евгеньевского сельского округа.</w:t>
      </w:r>
    </w:p>
    <w:p w:rsidR="006B3B7F" w:rsidRPr="001C4E12" w:rsidRDefault="004A6EAD" w:rsidP="00D9139A">
      <w:pPr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drawing>
          <wp:inline distT="0" distB="0" distL="0" distR="0" wp14:anchorId="43EE414E" wp14:editId="264C3334">
            <wp:extent cx="1569720" cy="1181100"/>
            <wp:effectExtent l="3810" t="0" r="0" b="0"/>
            <wp:docPr id="19" name="Рисунок 5" descr="Описание: C:\Users\Comp\AppData\Local\Temp\Rar$DIa0.152\20181018_15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Comp\AppData\Local\Temp\Rar$DIa0.152\20181018_1513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7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E12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drawing>
          <wp:inline distT="0" distB="0" distL="0" distR="0" wp14:anchorId="54551639" wp14:editId="5F427BB8">
            <wp:extent cx="1554480" cy="1165860"/>
            <wp:effectExtent l="3810" t="0" r="0" b="0"/>
            <wp:docPr id="20" name="Рисунок 6" descr="Описание: C:\Users\Comp\AppData\Local\Temp\Rar$DIa0.089\20181018_15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Comp\AppData\Local\Temp\Rar$DIa0.089\20181018_1513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E12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drawing>
          <wp:inline distT="0" distB="0" distL="0" distR="0" wp14:anchorId="14913B15" wp14:editId="22944410">
            <wp:extent cx="1562100" cy="1173480"/>
            <wp:effectExtent l="3810" t="0" r="3810" b="3810"/>
            <wp:docPr id="21" name="Рисунок 7" descr="Описание: C:\Users\Comp\AppData\Local\Temp\Rar$DIa0.948\20181018_15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Comp\AppData\Local\Temp\Rar$DIa0.948\20181018_1514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E12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drawing>
          <wp:inline distT="0" distB="0" distL="0" distR="0" wp14:anchorId="2D03CC77" wp14:editId="05C7C2FB">
            <wp:extent cx="1554480" cy="1165860"/>
            <wp:effectExtent l="3810" t="0" r="0" b="0"/>
            <wp:docPr id="22" name="Рисунок 8" descr="Описание: D:\Users\Comp\Downloads\20181018_15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D:\Users\Comp\Downloads\20181018_1513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448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4E12">
        <w:rPr>
          <w:rFonts w:ascii="Times New Roman" w:hAnsi="Times New Roman"/>
          <w:b/>
          <w:noProof/>
          <w:color w:val="000099"/>
          <w:sz w:val="28"/>
          <w:szCs w:val="28"/>
          <w:lang w:eastAsia="ru-RU"/>
        </w:rPr>
        <w:drawing>
          <wp:inline distT="0" distB="0" distL="0" distR="0" wp14:anchorId="5B8FD12D" wp14:editId="37589BD1">
            <wp:extent cx="1562100" cy="1005840"/>
            <wp:effectExtent l="0" t="7620" r="0" b="0"/>
            <wp:docPr id="23" name="Рисунок 9" descr="Описание: C:\Users\Comp\AppData\Local\Temp\Rar$DIa1.089\20181018_15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Comp\AppData\Local\Temp\Rar$DIa1.089\20181018_1515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2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77" w:rsidRPr="001C4E12" w:rsidRDefault="00BC4177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Профсоюзный комитет проводит большу</w:t>
      </w:r>
      <w:r w:rsidR="00940355" w:rsidRPr="001C4E12">
        <w:rPr>
          <w:rFonts w:ascii="Times New Roman" w:hAnsi="Times New Roman"/>
          <w:color w:val="000099"/>
          <w:sz w:val="28"/>
          <w:szCs w:val="28"/>
        </w:rPr>
        <w:t>ю работу по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оздоровлению работников и ветеранов педагогич</w:t>
      </w:r>
      <w:r w:rsidR="00940355" w:rsidRPr="001C4E12">
        <w:rPr>
          <w:rFonts w:ascii="Times New Roman" w:hAnsi="Times New Roman"/>
          <w:color w:val="000099"/>
          <w:sz w:val="28"/>
          <w:szCs w:val="28"/>
        </w:rPr>
        <w:t xml:space="preserve">еского труда, участвуют в </w:t>
      </w:r>
      <w:r w:rsidRPr="001C4E12">
        <w:rPr>
          <w:rFonts w:ascii="Times New Roman" w:hAnsi="Times New Roman"/>
          <w:color w:val="000099"/>
          <w:sz w:val="28"/>
          <w:szCs w:val="28"/>
        </w:rPr>
        <w:t>организации отдыха детей в оздоровительных лагерях.</w:t>
      </w:r>
      <w:r w:rsidR="00940355" w:rsidRPr="001C4E12">
        <w:rPr>
          <w:rFonts w:ascii="Times New Roman" w:hAnsi="Times New Roman"/>
          <w:color w:val="000099"/>
          <w:sz w:val="28"/>
          <w:szCs w:val="28"/>
        </w:rPr>
        <w:t xml:space="preserve"> За последние три года оздоровились 9 работников школы в санаториях</w:t>
      </w:r>
      <w:r w:rsidR="002A05EE" w:rsidRPr="001C4E12">
        <w:rPr>
          <w:rFonts w:ascii="Times New Roman" w:hAnsi="Times New Roman"/>
          <w:color w:val="000099"/>
          <w:sz w:val="28"/>
          <w:szCs w:val="28"/>
        </w:rPr>
        <w:t xml:space="preserve"> и курортах</w:t>
      </w:r>
      <w:r w:rsidR="00940355" w:rsidRPr="001C4E12">
        <w:rPr>
          <w:rFonts w:ascii="Times New Roman" w:hAnsi="Times New Roman"/>
          <w:color w:val="000099"/>
          <w:sz w:val="28"/>
          <w:szCs w:val="28"/>
        </w:rPr>
        <w:t xml:space="preserve"> области и республики. 100 %  детей </w:t>
      </w:r>
      <w:r w:rsidR="002A05EE" w:rsidRPr="001C4E12">
        <w:rPr>
          <w:rFonts w:ascii="Times New Roman" w:hAnsi="Times New Roman"/>
          <w:color w:val="000099"/>
          <w:sz w:val="28"/>
          <w:szCs w:val="28"/>
        </w:rPr>
        <w:t xml:space="preserve">ежегодно </w:t>
      </w:r>
      <w:r w:rsidR="001C4E12" w:rsidRPr="001C4E12">
        <w:rPr>
          <w:rFonts w:ascii="Times New Roman" w:hAnsi="Times New Roman"/>
          <w:color w:val="000099"/>
          <w:sz w:val="28"/>
          <w:szCs w:val="28"/>
        </w:rPr>
        <w:t>отдыхают</w:t>
      </w:r>
      <w:r w:rsidR="002A05EE" w:rsidRPr="001C4E12">
        <w:rPr>
          <w:rFonts w:ascii="Times New Roman" w:hAnsi="Times New Roman"/>
          <w:color w:val="000099"/>
          <w:sz w:val="28"/>
          <w:szCs w:val="28"/>
        </w:rPr>
        <w:t xml:space="preserve"> в пришкольных и оздоровительных лагерях за счет крестьянских хозяйств.</w:t>
      </w:r>
    </w:p>
    <w:p w:rsidR="00AE0318" w:rsidRPr="001C4E12" w:rsidRDefault="002A05EE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Благодаря сотрудничеству, ежегодно</w:t>
      </w:r>
      <w:r w:rsidR="00590448" w:rsidRPr="001C4E12">
        <w:rPr>
          <w:rFonts w:ascii="Times New Roman" w:hAnsi="Times New Roman"/>
          <w:color w:val="000099"/>
          <w:sz w:val="28"/>
          <w:szCs w:val="28"/>
        </w:rPr>
        <w:t xml:space="preserve"> главами к</w:t>
      </w:r>
      <w:r w:rsidRPr="001C4E12">
        <w:rPr>
          <w:rFonts w:ascii="Times New Roman" w:hAnsi="Times New Roman"/>
          <w:color w:val="000099"/>
          <w:sz w:val="28"/>
          <w:szCs w:val="28"/>
        </w:rPr>
        <w:t>рестьянских хозяйств организ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>уется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выезд коллектива школы и учащихся выпускных классов </w:t>
      </w:r>
      <w:r w:rsidR="00EC0E2E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на отдых в Баянаульскую зону отдыха,  </w:t>
      </w:r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Боровое</w:t>
      </w:r>
      <w:proofErr w:type="gramEnd"/>
      <w:r w:rsidRPr="001C4E12">
        <w:rPr>
          <w:rFonts w:ascii="Times New Roman" w:hAnsi="Times New Roman"/>
          <w:color w:val="000099"/>
          <w:sz w:val="28"/>
          <w:szCs w:val="28"/>
        </w:rPr>
        <w:t>,  города Астана и Павлодар.</w:t>
      </w:r>
    </w:p>
    <w:p w:rsidR="00A6601D" w:rsidRPr="001C4E12" w:rsidRDefault="00590448" w:rsidP="00336034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 xml:space="preserve">Сегодня профсоюзная организация «Средняя школа имени </w:t>
      </w:r>
      <w:r w:rsidR="007200AE" w:rsidRPr="001C4E12">
        <w:rPr>
          <w:rFonts w:ascii="Times New Roman" w:hAnsi="Times New Roman"/>
          <w:color w:val="000099"/>
          <w:sz w:val="28"/>
          <w:szCs w:val="28"/>
        </w:rPr>
        <w:t xml:space="preserve">                           </w:t>
      </w:r>
      <w:r w:rsidRPr="001C4E12">
        <w:rPr>
          <w:rFonts w:ascii="Times New Roman" w:hAnsi="Times New Roman"/>
          <w:color w:val="000099"/>
          <w:sz w:val="28"/>
          <w:szCs w:val="28"/>
        </w:rPr>
        <w:t>Ю. Гагарина Евгеньевского сельского ок</w:t>
      </w:r>
      <w:r w:rsidR="00D5345B" w:rsidRPr="001C4E12">
        <w:rPr>
          <w:rFonts w:ascii="Times New Roman" w:hAnsi="Times New Roman"/>
          <w:color w:val="000099"/>
          <w:sz w:val="28"/>
          <w:szCs w:val="28"/>
        </w:rPr>
        <w:t xml:space="preserve">руга города Аксу» является одной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из лучших в своем регионе.  </w:t>
      </w:r>
    </w:p>
    <w:p w:rsidR="00260A56" w:rsidRPr="001C4E12" w:rsidRDefault="00D5345B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>Синергический эффект многостороннего социального партнерства выражается в конкретных достижениях:</w:t>
      </w:r>
    </w:p>
    <w:p w:rsidR="009137DC" w:rsidRPr="001C4E12" w:rsidRDefault="009137DC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>-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>высок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ого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 качественн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ого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 показател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я 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>по уровню педагогических работников, с учетом аттестации 2018 года доля педагогов высшей и первой категории увеличилось на 3,4 % и составляет 42 % , что соответствует требованиям аттестации;</w:t>
      </w:r>
    </w:p>
    <w:p w:rsidR="00260A56" w:rsidRPr="001C4E12" w:rsidRDefault="00B67182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>-</w:t>
      </w:r>
      <w:r w:rsidR="00DB4025" w:rsidRPr="001C4E12">
        <w:rPr>
          <w:rFonts w:ascii="Times New Roman" w:hAnsi="Times New Roman"/>
          <w:b/>
          <w:color w:val="000099"/>
          <w:sz w:val="28"/>
          <w:szCs w:val="28"/>
        </w:rPr>
        <w:t xml:space="preserve"> рост качества образовательных услуг </w:t>
      </w:r>
      <w:r w:rsidR="00D03FE3" w:rsidRPr="001C4E12">
        <w:rPr>
          <w:rFonts w:ascii="Times New Roman" w:hAnsi="Times New Roman"/>
          <w:b/>
          <w:color w:val="000099"/>
          <w:sz w:val="28"/>
          <w:szCs w:val="28"/>
        </w:rPr>
        <w:t>при проведении независимых оценочных процедур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ЕНТ, ВОУД</w:t>
      </w:r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 xml:space="preserve"> (внутренний и внешний контроль)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;</w:t>
      </w:r>
    </w:p>
    <w:p w:rsidR="00D03FE3" w:rsidRPr="001C4E12" w:rsidRDefault="00260A56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>-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 xml:space="preserve"> 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>числ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о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 xml:space="preserve"> учителей и учащихся, принимающих участие в городских и областных предметных олимпиадах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, выросло до 50%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>;</w:t>
      </w:r>
    </w:p>
    <w:p w:rsidR="00D03FE3" w:rsidRPr="001C4E12" w:rsidRDefault="001C4FA0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- 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увелич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илось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числ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о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 кружков робототехники, шахмат 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для </w:t>
      </w:r>
      <w:r w:rsidR="00D03FE3" w:rsidRPr="001C4E12">
        <w:rPr>
          <w:rFonts w:ascii="Times New Roman" w:hAnsi="Times New Roman"/>
          <w:b/>
          <w:color w:val="000099"/>
          <w:sz w:val="28"/>
          <w:szCs w:val="28"/>
        </w:rPr>
        <w:t>развити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>я</w:t>
      </w:r>
      <w:r w:rsidR="00D03FE3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интеллектуального и творческого потенциала </w:t>
      </w:r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учащихся</w:t>
      </w: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; </w:t>
      </w:r>
    </w:p>
    <w:p w:rsidR="00D03FE3" w:rsidRPr="001C4E12" w:rsidRDefault="00D03FE3" w:rsidP="00336034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- </w:t>
      </w:r>
      <w:r w:rsidR="001C4FA0" w:rsidRPr="001C4E12">
        <w:rPr>
          <w:rFonts w:ascii="Times New Roman" w:hAnsi="Times New Roman"/>
          <w:b/>
          <w:color w:val="000099"/>
          <w:sz w:val="28"/>
          <w:szCs w:val="28"/>
        </w:rPr>
        <w:t>за последние 3 года в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педагогический </w:t>
      </w:r>
      <w:r w:rsidR="001C4FA0" w:rsidRPr="001C4E12">
        <w:rPr>
          <w:rFonts w:ascii="Times New Roman" w:hAnsi="Times New Roman"/>
          <w:b/>
          <w:color w:val="000099"/>
          <w:sz w:val="28"/>
          <w:szCs w:val="28"/>
        </w:rPr>
        <w:t xml:space="preserve">коллектив прибыли 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 xml:space="preserve">7 </w:t>
      </w:r>
      <w:r w:rsidR="001C4FA0" w:rsidRPr="001C4E12">
        <w:rPr>
          <w:rFonts w:ascii="Times New Roman" w:hAnsi="Times New Roman"/>
          <w:b/>
          <w:color w:val="000099"/>
          <w:sz w:val="28"/>
          <w:szCs w:val="28"/>
        </w:rPr>
        <w:t>молоды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>х</w:t>
      </w:r>
      <w:r w:rsidR="001C4FA0" w:rsidRPr="001C4E12">
        <w:rPr>
          <w:rFonts w:ascii="Times New Roman" w:hAnsi="Times New Roman"/>
          <w:b/>
          <w:color w:val="000099"/>
          <w:sz w:val="28"/>
          <w:szCs w:val="28"/>
        </w:rPr>
        <w:t xml:space="preserve"> специалист</w:t>
      </w:r>
      <w:r w:rsidR="009137DC" w:rsidRPr="001C4E12">
        <w:rPr>
          <w:rFonts w:ascii="Times New Roman" w:hAnsi="Times New Roman"/>
          <w:b/>
          <w:color w:val="000099"/>
          <w:sz w:val="28"/>
          <w:szCs w:val="28"/>
        </w:rPr>
        <w:t>ов</w:t>
      </w:r>
      <w:r w:rsidR="00764F01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из числа выпускников школ;</w:t>
      </w:r>
    </w:p>
    <w:p w:rsidR="00A341C4" w:rsidRPr="001C4E12" w:rsidRDefault="00D03FE3" w:rsidP="001C4E12">
      <w:pPr>
        <w:pStyle w:val="aa"/>
        <w:ind w:firstLine="709"/>
        <w:jc w:val="both"/>
        <w:rPr>
          <w:rFonts w:ascii="Times New Roman" w:hAnsi="Times New Roman"/>
          <w:b/>
          <w:color w:val="000099"/>
          <w:sz w:val="28"/>
          <w:szCs w:val="28"/>
        </w:rPr>
      </w:pPr>
      <w:r w:rsidRPr="001C4E12">
        <w:rPr>
          <w:rFonts w:ascii="Times New Roman" w:hAnsi="Times New Roman"/>
          <w:b/>
          <w:color w:val="000099"/>
          <w:sz w:val="28"/>
          <w:szCs w:val="28"/>
        </w:rPr>
        <w:t xml:space="preserve">-  </w:t>
      </w:r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об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новл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 xml:space="preserve">яется 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содержани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е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образования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 xml:space="preserve">, внедряются 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 xml:space="preserve">в практику </w:t>
      </w:r>
      <w:proofErr w:type="spellStart"/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полиязычи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е</w:t>
      </w:r>
      <w:proofErr w:type="spellEnd"/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 xml:space="preserve">, </w:t>
      </w:r>
      <w:proofErr w:type="spellStart"/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технологизаци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я</w:t>
      </w:r>
      <w:proofErr w:type="spellEnd"/>
      <w:r w:rsidR="00A73545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и </w:t>
      </w:r>
      <w:proofErr w:type="spellStart"/>
      <w:r w:rsidR="00A73545" w:rsidRPr="001C4E12">
        <w:rPr>
          <w:rFonts w:ascii="Times New Roman" w:hAnsi="Times New Roman"/>
          <w:b/>
          <w:color w:val="000099"/>
          <w:sz w:val="28"/>
          <w:szCs w:val="28"/>
        </w:rPr>
        <w:t>циф</w:t>
      </w:r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ро</w:t>
      </w:r>
      <w:r w:rsidR="00A73545" w:rsidRPr="001C4E12">
        <w:rPr>
          <w:rFonts w:ascii="Times New Roman" w:hAnsi="Times New Roman"/>
          <w:b/>
          <w:color w:val="000099"/>
          <w:sz w:val="28"/>
          <w:szCs w:val="28"/>
        </w:rPr>
        <w:t>в</w:t>
      </w:r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>изаци</w:t>
      </w:r>
      <w:r w:rsidR="0083321C" w:rsidRPr="001C4E12">
        <w:rPr>
          <w:rFonts w:ascii="Times New Roman" w:hAnsi="Times New Roman"/>
          <w:b/>
          <w:color w:val="000099"/>
          <w:sz w:val="28"/>
          <w:szCs w:val="28"/>
        </w:rPr>
        <w:t>я</w:t>
      </w:r>
      <w:proofErr w:type="spellEnd"/>
      <w:r w:rsidR="00A24660" w:rsidRPr="001C4E12">
        <w:rPr>
          <w:rFonts w:ascii="Times New Roman" w:hAnsi="Times New Roman"/>
          <w:b/>
          <w:color w:val="000099"/>
          <w:sz w:val="28"/>
          <w:szCs w:val="28"/>
        </w:rPr>
        <w:t xml:space="preserve"> образовател</w:t>
      </w:r>
      <w:r w:rsidR="00260A56" w:rsidRPr="001C4E12">
        <w:rPr>
          <w:rFonts w:ascii="Times New Roman" w:hAnsi="Times New Roman"/>
          <w:b/>
          <w:color w:val="000099"/>
          <w:sz w:val="28"/>
          <w:szCs w:val="28"/>
        </w:rPr>
        <w:t>ьной среды.</w:t>
      </w:r>
    </w:p>
    <w:p w:rsidR="001C4E12" w:rsidRPr="001C4E12" w:rsidRDefault="001C4E12" w:rsidP="001C4E12">
      <w:pPr>
        <w:pStyle w:val="aa"/>
        <w:ind w:firstLine="709"/>
        <w:jc w:val="both"/>
        <w:rPr>
          <w:rFonts w:ascii="Times New Roman" w:hAnsi="Times New Roman"/>
          <w:color w:val="000099"/>
          <w:sz w:val="28"/>
          <w:szCs w:val="28"/>
        </w:rPr>
      </w:pPr>
    </w:p>
    <w:p w:rsidR="00A341C4" w:rsidRPr="001C4E12" w:rsidRDefault="00A341C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A341C4" w:rsidRPr="001C4E12" w:rsidRDefault="00A341C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A341C4" w:rsidRPr="001C4E12" w:rsidRDefault="00A341C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A341C4" w:rsidRPr="001C4E12" w:rsidRDefault="00A341C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A341C4" w:rsidRPr="001C4E12" w:rsidRDefault="00A341C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336034" w:rsidRPr="001C4E12" w:rsidRDefault="00336034" w:rsidP="00336034">
      <w:pPr>
        <w:rPr>
          <w:rFonts w:ascii="Times New Roman" w:hAnsi="Times New Roman"/>
          <w:color w:val="000099"/>
          <w:sz w:val="28"/>
          <w:szCs w:val="28"/>
        </w:rPr>
      </w:pPr>
    </w:p>
    <w:p w:rsidR="00336034" w:rsidRPr="001C4E12" w:rsidRDefault="00336034" w:rsidP="00A90258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</w:p>
    <w:p w:rsidR="00336034" w:rsidRPr="001C4E12" w:rsidRDefault="00336034" w:rsidP="00A90258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r w:rsidRPr="001C4E12">
        <w:rPr>
          <w:rFonts w:ascii="Times New Roman" w:hAnsi="Times New Roman"/>
          <w:color w:val="000099"/>
          <w:sz w:val="28"/>
          <w:szCs w:val="28"/>
        </w:rPr>
        <w:t>Опыт развития  социального парт</w:t>
      </w:r>
      <w:r w:rsidR="00DD6C5A" w:rsidRPr="001C4E12">
        <w:rPr>
          <w:rFonts w:ascii="Times New Roman" w:hAnsi="Times New Roman"/>
          <w:color w:val="000099"/>
          <w:sz w:val="28"/>
          <w:szCs w:val="28"/>
        </w:rPr>
        <w:t>нерства профсоюзной организацией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 xml:space="preserve"> с</w:t>
      </w:r>
      <w:r w:rsidRPr="001C4E12">
        <w:rPr>
          <w:rFonts w:ascii="Times New Roman" w:hAnsi="Times New Roman"/>
          <w:color w:val="000099"/>
          <w:sz w:val="28"/>
          <w:szCs w:val="28"/>
        </w:rPr>
        <w:t>редн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>ей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школ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 xml:space="preserve">ы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им.Ю.Гагарина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Евгеньевского сельского округа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г</w:t>
      </w:r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.А</w:t>
      </w:r>
      <w:proofErr w:type="gramEnd"/>
      <w:r w:rsidRPr="001C4E12">
        <w:rPr>
          <w:rFonts w:ascii="Times New Roman" w:hAnsi="Times New Roman"/>
          <w:color w:val="000099"/>
          <w:sz w:val="28"/>
          <w:szCs w:val="28"/>
        </w:rPr>
        <w:t>ксу</w:t>
      </w:r>
      <w:proofErr w:type="spellEnd"/>
    </w:p>
    <w:p w:rsidR="00A341C4" w:rsidRPr="001C4E12" w:rsidRDefault="00336034" w:rsidP="00A90258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одобрен</w:t>
      </w:r>
      <w:proofErr w:type="gramEnd"/>
      <w:r w:rsidRPr="001C4E12">
        <w:rPr>
          <w:rFonts w:ascii="Times New Roman" w:hAnsi="Times New Roman"/>
          <w:color w:val="000099"/>
          <w:sz w:val="28"/>
          <w:szCs w:val="28"/>
        </w:rPr>
        <w:t xml:space="preserve"> постановлением бюро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>от 22 октября 2018 года</w:t>
      </w:r>
      <w:r w:rsidR="00CA4AC2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="00A341C4" w:rsidRPr="001C4E12">
        <w:rPr>
          <w:rFonts w:ascii="Times New Roman" w:hAnsi="Times New Roman"/>
          <w:color w:val="000099"/>
          <w:sz w:val="28"/>
          <w:szCs w:val="28"/>
        </w:rPr>
        <w:t xml:space="preserve">№10 </w:t>
      </w:r>
    </w:p>
    <w:p w:rsidR="00A341C4" w:rsidRPr="001C4E12" w:rsidRDefault="00336034" w:rsidP="00A341C4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Аксуского</w:t>
      </w:r>
      <w:proofErr w:type="spellEnd"/>
      <w:r w:rsidRPr="001C4E12">
        <w:rPr>
          <w:rFonts w:ascii="Times New Roman" w:hAnsi="Times New Roman"/>
          <w:color w:val="000099"/>
          <w:sz w:val="28"/>
          <w:szCs w:val="28"/>
        </w:rPr>
        <w:t xml:space="preserve"> филиала</w:t>
      </w:r>
      <w:r w:rsidR="00CA4AC2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r w:rsidRPr="001C4E12">
        <w:rPr>
          <w:rFonts w:ascii="Times New Roman" w:hAnsi="Times New Roman"/>
          <w:color w:val="000099"/>
          <w:sz w:val="28"/>
          <w:szCs w:val="28"/>
        </w:rPr>
        <w:t xml:space="preserve"> ОО «Павлодарская областная организация </w:t>
      </w:r>
    </w:p>
    <w:p w:rsidR="00A341C4" w:rsidRPr="001C4E12" w:rsidRDefault="00336034" w:rsidP="00A341C4">
      <w:pPr>
        <w:spacing w:after="0" w:line="240" w:lineRule="auto"/>
        <w:jc w:val="center"/>
        <w:rPr>
          <w:rFonts w:ascii="Times New Roman" w:hAnsi="Times New Roman"/>
          <w:color w:val="000099"/>
          <w:sz w:val="28"/>
          <w:szCs w:val="28"/>
        </w:rPr>
      </w:pPr>
      <w:proofErr w:type="spellStart"/>
      <w:proofErr w:type="gramStart"/>
      <w:r w:rsidRPr="001C4E12">
        <w:rPr>
          <w:rFonts w:ascii="Times New Roman" w:hAnsi="Times New Roman"/>
          <w:color w:val="000099"/>
          <w:sz w:val="28"/>
          <w:szCs w:val="28"/>
        </w:rPr>
        <w:t>Казахста</w:t>
      </w:r>
      <w:proofErr w:type="spellEnd"/>
      <w:r w:rsidR="00A341C4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  <w:proofErr w:type="spellStart"/>
      <w:r w:rsidRPr="001C4E12">
        <w:rPr>
          <w:rFonts w:ascii="Times New Roman" w:hAnsi="Times New Roman"/>
          <w:color w:val="000099"/>
          <w:sz w:val="28"/>
          <w:szCs w:val="28"/>
        </w:rPr>
        <w:t>нского</w:t>
      </w:r>
      <w:proofErr w:type="spellEnd"/>
      <w:proofErr w:type="gramEnd"/>
      <w:r w:rsidRPr="001C4E12">
        <w:rPr>
          <w:rFonts w:ascii="Times New Roman" w:hAnsi="Times New Roman"/>
          <w:color w:val="000099"/>
          <w:sz w:val="28"/>
          <w:szCs w:val="28"/>
        </w:rPr>
        <w:t xml:space="preserve"> отраслевого профессионального союза работников образования и науки»</w:t>
      </w:r>
      <w:r w:rsidR="00DD6C5A" w:rsidRPr="001C4E12">
        <w:rPr>
          <w:rFonts w:ascii="Times New Roman" w:hAnsi="Times New Roman"/>
          <w:color w:val="000099"/>
          <w:sz w:val="28"/>
          <w:szCs w:val="28"/>
        </w:rPr>
        <w:t xml:space="preserve"> </w:t>
      </w:r>
    </w:p>
    <w:sectPr w:rsidR="00A341C4" w:rsidRPr="001C4E12" w:rsidSect="00CA4AC2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1F3" w:rsidRDefault="00D041F3" w:rsidP="00FB1D6B">
      <w:pPr>
        <w:spacing w:after="0" w:line="240" w:lineRule="auto"/>
      </w:pPr>
      <w:r>
        <w:separator/>
      </w:r>
    </w:p>
  </w:endnote>
  <w:endnote w:type="continuationSeparator" w:id="0">
    <w:p w:rsidR="00D041F3" w:rsidRDefault="00D041F3" w:rsidP="00FB1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258214"/>
      <w:docPartObj>
        <w:docPartGallery w:val="Page Numbers (Bottom of Page)"/>
        <w:docPartUnique/>
      </w:docPartObj>
    </w:sdtPr>
    <w:sdtContent>
      <w:p w:rsidR="00CA4AC2" w:rsidRDefault="00CA4A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4E12">
          <w:rPr>
            <w:noProof/>
          </w:rPr>
          <w:t>9</w:t>
        </w:r>
        <w:r>
          <w:fldChar w:fldCharType="end"/>
        </w:r>
      </w:p>
    </w:sdtContent>
  </w:sdt>
  <w:p w:rsidR="00CA4AC2" w:rsidRDefault="00CA4AC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AC2" w:rsidRDefault="00CA4AC2">
    <w:pPr>
      <w:pStyle w:val="a7"/>
      <w:jc w:val="center"/>
    </w:pPr>
  </w:p>
  <w:p w:rsidR="00CA4AC2" w:rsidRDefault="00CA4A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1F3" w:rsidRDefault="00D041F3" w:rsidP="00FB1D6B">
      <w:pPr>
        <w:spacing w:after="0" w:line="240" w:lineRule="auto"/>
      </w:pPr>
      <w:r>
        <w:separator/>
      </w:r>
    </w:p>
  </w:footnote>
  <w:footnote w:type="continuationSeparator" w:id="0">
    <w:p w:rsidR="00D041F3" w:rsidRDefault="00D041F3" w:rsidP="00FB1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F3B72"/>
    <w:multiLevelType w:val="hybridMultilevel"/>
    <w:tmpl w:val="F38A96C4"/>
    <w:lvl w:ilvl="0" w:tplc="07FA6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E4"/>
    <w:rsid w:val="00002286"/>
    <w:rsid w:val="00005549"/>
    <w:rsid w:val="000065A0"/>
    <w:rsid w:val="000206FE"/>
    <w:rsid w:val="00024522"/>
    <w:rsid w:val="00044771"/>
    <w:rsid w:val="00061A10"/>
    <w:rsid w:val="00062219"/>
    <w:rsid w:val="00096096"/>
    <w:rsid w:val="000B400C"/>
    <w:rsid w:val="000B77A6"/>
    <w:rsid w:val="000C29E3"/>
    <w:rsid w:val="000D082A"/>
    <w:rsid w:val="00121595"/>
    <w:rsid w:val="00154F78"/>
    <w:rsid w:val="001C4E12"/>
    <w:rsid w:val="001C4FA0"/>
    <w:rsid w:val="001C6CC1"/>
    <w:rsid w:val="001D3E21"/>
    <w:rsid w:val="00226CDE"/>
    <w:rsid w:val="00251E00"/>
    <w:rsid w:val="00260A56"/>
    <w:rsid w:val="00276F1F"/>
    <w:rsid w:val="002A05EE"/>
    <w:rsid w:val="002C1819"/>
    <w:rsid w:val="002E000B"/>
    <w:rsid w:val="002F66A8"/>
    <w:rsid w:val="003138E8"/>
    <w:rsid w:val="0032614C"/>
    <w:rsid w:val="00335DA0"/>
    <w:rsid w:val="00336034"/>
    <w:rsid w:val="00342445"/>
    <w:rsid w:val="003546B7"/>
    <w:rsid w:val="00373261"/>
    <w:rsid w:val="00380C67"/>
    <w:rsid w:val="00385F56"/>
    <w:rsid w:val="003871DB"/>
    <w:rsid w:val="003A7019"/>
    <w:rsid w:val="003C4DB7"/>
    <w:rsid w:val="003E4599"/>
    <w:rsid w:val="003E730A"/>
    <w:rsid w:val="003F16EB"/>
    <w:rsid w:val="003F50E8"/>
    <w:rsid w:val="003F7F01"/>
    <w:rsid w:val="00400E02"/>
    <w:rsid w:val="00415D4A"/>
    <w:rsid w:val="00427E51"/>
    <w:rsid w:val="004457E5"/>
    <w:rsid w:val="00451F18"/>
    <w:rsid w:val="004877CF"/>
    <w:rsid w:val="0049604D"/>
    <w:rsid w:val="004A14AB"/>
    <w:rsid w:val="004A1571"/>
    <w:rsid w:val="004A5291"/>
    <w:rsid w:val="004A6EAD"/>
    <w:rsid w:val="004C7004"/>
    <w:rsid w:val="004D34F3"/>
    <w:rsid w:val="004F49BA"/>
    <w:rsid w:val="00510E9B"/>
    <w:rsid w:val="00511D99"/>
    <w:rsid w:val="005141A5"/>
    <w:rsid w:val="005573F2"/>
    <w:rsid w:val="005770AE"/>
    <w:rsid w:val="005859D4"/>
    <w:rsid w:val="00590448"/>
    <w:rsid w:val="005C3888"/>
    <w:rsid w:val="005E4B88"/>
    <w:rsid w:val="005F4063"/>
    <w:rsid w:val="005F4B13"/>
    <w:rsid w:val="006170B1"/>
    <w:rsid w:val="0061717E"/>
    <w:rsid w:val="006319ED"/>
    <w:rsid w:val="00634981"/>
    <w:rsid w:val="00637589"/>
    <w:rsid w:val="0065441B"/>
    <w:rsid w:val="00660A34"/>
    <w:rsid w:val="00661E72"/>
    <w:rsid w:val="00672E3E"/>
    <w:rsid w:val="006A6C92"/>
    <w:rsid w:val="006B2A5B"/>
    <w:rsid w:val="006B3B7F"/>
    <w:rsid w:val="006B5655"/>
    <w:rsid w:val="006C566D"/>
    <w:rsid w:val="006D2BA4"/>
    <w:rsid w:val="006D7515"/>
    <w:rsid w:val="006E0310"/>
    <w:rsid w:val="006E21B8"/>
    <w:rsid w:val="00715704"/>
    <w:rsid w:val="00716F01"/>
    <w:rsid w:val="00717374"/>
    <w:rsid w:val="007200AE"/>
    <w:rsid w:val="007341CD"/>
    <w:rsid w:val="00741E8F"/>
    <w:rsid w:val="00744FFE"/>
    <w:rsid w:val="00762368"/>
    <w:rsid w:val="00764F01"/>
    <w:rsid w:val="007650CE"/>
    <w:rsid w:val="007A1F59"/>
    <w:rsid w:val="007A48FF"/>
    <w:rsid w:val="007A5DF6"/>
    <w:rsid w:val="007A7B12"/>
    <w:rsid w:val="007B5FD3"/>
    <w:rsid w:val="007E46B3"/>
    <w:rsid w:val="007F2E77"/>
    <w:rsid w:val="007F7A9C"/>
    <w:rsid w:val="00802C35"/>
    <w:rsid w:val="008157F8"/>
    <w:rsid w:val="0083321C"/>
    <w:rsid w:val="008419AD"/>
    <w:rsid w:val="00847D63"/>
    <w:rsid w:val="00894317"/>
    <w:rsid w:val="008C3242"/>
    <w:rsid w:val="008D544A"/>
    <w:rsid w:val="008D76E5"/>
    <w:rsid w:val="008E5954"/>
    <w:rsid w:val="0090135F"/>
    <w:rsid w:val="00901BE8"/>
    <w:rsid w:val="009137DC"/>
    <w:rsid w:val="00914B84"/>
    <w:rsid w:val="00920F88"/>
    <w:rsid w:val="009250A4"/>
    <w:rsid w:val="0093534C"/>
    <w:rsid w:val="00940355"/>
    <w:rsid w:val="009449A8"/>
    <w:rsid w:val="009505E4"/>
    <w:rsid w:val="009721A6"/>
    <w:rsid w:val="00983CFC"/>
    <w:rsid w:val="00995375"/>
    <w:rsid w:val="009C2D71"/>
    <w:rsid w:val="009E4E19"/>
    <w:rsid w:val="009F29D1"/>
    <w:rsid w:val="009F30C5"/>
    <w:rsid w:val="00A01097"/>
    <w:rsid w:val="00A24660"/>
    <w:rsid w:val="00A27429"/>
    <w:rsid w:val="00A341C4"/>
    <w:rsid w:val="00A41E28"/>
    <w:rsid w:val="00A539BA"/>
    <w:rsid w:val="00A61D41"/>
    <w:rsid w:val="00A6601D"/>
    <w:rsid w:val="00A70BE6"/>
    <w:rsid w:val="00A714F1"/>
    <w:rsid w:val="00A73545"/>
    <w:rsid w:val="00A779D0"/>
    <w:rsid w:val="00A83D10"/>
    <w:rsid w:val="00A90258"/>
    <w:rsid w:val="00A94C2D"/>
    <w:rsid w:val="00A954AC"/>
    <w:rsid w:val="00AC1641"/>
    <w:rsid w:val="00AE0318"/>
    <w:rsid w:val="00B055B6"/>
    <w:rsid w:val="00B14771"/>
    <w:rsid w:val="00B23E69"/>
    <w:rsid w:val="00B40050"/>
    <w:rsid w:val="00B42ACA"/>
    <w:rsid w:val="00B45D71"/>
    <w:rsid w:val="00B5283F"/>
    <w:rsid w:val="00B537AA"/>
    <w:rsid w:val="00B63308"/>
    <w:rsid w:val="00B63CF7"/>
    <w:rsid w:val="00B67182"/>
    <w:rsid w:val="00B67F5A"/>
    <w:rsid w:val="00B8779D"/>
    <w:rsid w:val="00BA02B5"/>
    <w:rsid w:val="00BC4177"/>
    <w:rsid w:val="00BD1AD7"/>
    <w:rsid w:val="00BD4495"/>
    <w:rsid w:val="00BE0335"/>
    <w:rsid w:val="00BE1A46"/>
    <w:rsid w:val="00C02215"/>
    <w:rsid w:val="00C71BF6"/>
    <w:rsid w:val="00C83473"/>
    <w:rsid w:val="00CA4AC2"/>
    <w:rsid w:val="00CB2AC2"/>
    <w:rsid w:val="00D00DED"/>
    <w:rsid w:val="00D03FE3"/>
    <w:rsid w:val="00D041F3"/>
    <w:rsid w:val="00D10F5E"/>
    <w:rsid w:val="00D26D25"/>
    <w:rsid w:val="00D52E91"/>
    <w:rsid w:val="00D5345B"/>
    <w:rsid w:val="00D55AB9"/>
    <w:rsid w:val="00D872A9"/>
    <w:rsid w:val="00D9139A"/>
    <w:rsid w:val="00DB4025"/>
    <w:rsid w:val="00DC3609"/>
    <w:rsid w:val="00DD5457"/>
    <w:rsid w:val="00DD6C5A"/>
    <w:rsid w:val="00DE0E74"/>
    <w:rsid w:val="00DF7CC4"/>
    <w:rsid w:val="00E04A85"/>
    <w:rsid w:val="00E15482"/>
    <w:rsid w:val="00E303B9"/>
    <w:rsid w:val="00E4329D"/>
    <w:rsid w:val="00E446FB"/>
    <w:rsid w:val="00E52CFA"/>
    <w:rsid w:val="00E56B79"/>
    <w:rsid w:val="00EC0E2E"/>
    <w:rsid w:val="00EE506E"/>
    <w:rsid w:val="00F00F47"/>
    <w:rsid w:val="00F12EF5"/>
    <w:rsid w:val="00F25444"/>
    <w:rsid w:val="00F37A31"/>
    <w:rsid w:val="00F42F77"/>
    <w:rsid w:val="00F5357A"/>
    <w:rsid w:val="00F71F6A"/>
    <w:rsid w:val="00F76498"/>
    <w:rsid w:val="00FB1D6B"/>
    <w:rsid w:val="00FC7812"/>
    <w:rsid w:val="00FD157F"/>
    <w:rsid w:val="00FE2552"/>
    <w:rsid w:val="00FF3D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B1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D6B"/>
  </w:style>
  <w:style w:type="paragraph" w:styleId="a7">
    <w:name w:val="footer"/>
    <w:basedOn w:val="a"/>
    <w:link w:val="a8"/>
    <w:uiPriority w:val="99"/>
    <w:unhideWhenUsed/>
    <w:rsid w:val="00F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D6B"/>
  </w:style>
  <w:style w:type="paragraph" w:styleId="a9">
    <w:name w:val="Normal (Web)"/>
    <w:basedOn w:val="a"/>
    <w:uiPriority w:val="99"/>
    <w:unhideWhenUsed/>
    <w:rsid w:val="006E0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505E4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8D76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D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B1D6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1D6B"/>
  </w:style>
  <w:style w:type="paragraph" w:styleId="a7">
    <w:name w:val="footer"/>
    <w:basedOn w:val="a"/>
    <w:link w:val="a8"/>
    <w:uiPriority w:val="99"/>
    <w:unhideWhenUsed/>
    <w:rsid w:val="00FB1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1D6B"/>
  </w:style>
  <w:style w:type="paragraph" w:styleId="a9">
    <w:name w:val="Normal (Web)"/>
    <w:basedOn w:val="a"/>
    <w:uiPriority w:val="99"/>
    <w:unhideWhenUsed/>
    <w:rsid w:val="006E0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505E4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8D76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826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\Desktop\&#1040;&#1082;&#1089;&#109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819C0-F34C-40D9-8287-CEC14ADB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Аксу</Template>
  <TotalTime>111</TotalTime>
  <Pages>10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cp:lastPrinted>2018-10-23T08:02:00Z</cp:lastPrinted>
  <dcterms:created xsi:type="dcterms:W3CDTF">2018-10-23T07:57:00Z</dcterms:created>
  <dcterms:modified xsi:type="dcterms:W3CDTF">2018-10-23T10:10:00Z</dcterms:modified>
</cp:coreProperties>
</file>